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90275" w14:textId="1924495A" w:rsidR="00BD0FE9" w:rsidRDefault="00512E4A">
      <w:r>
        <w:rPr>
          <w:noProof/>
          <w:color w:val="auto"/>
          <w:kern w:val="0"/>
          <w:sz w:val="24"/>
          <w:szCs w:val="24"/>
        </w:rPr>
        <mc:AlternateContent>
          <mc:Choice Requires="wps">
            <w:drawing>
              <wp:anchor distT="0" distB="0" distL="114300" distR="114300" simplePos="0" relativeHeight="251712000" behindDoc="0" locked="0" layoutInCell="1" allowOverlap="1" wp14:anchorId="3D04B53E" wp14:editId="13D7EA70">
                <wp:simplePos x="0" y="0"/>
                <wp:positionH relativeFrom="column">
                  <wp:posOffset>6508750</wp:posOffset>
                </wp:positionH>
                <wp:positionV relativeFrom="paragraph">
                  <wp:posOffset>-31750</wp:posOffset>
                </wp:positionV>
                <wp:extent cx="646981" cy="311150"/>
                <wp:effectExtent l="0" t="0" r="127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311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039CCA" w14:textId="56D4A1E1" w:rsidR="006F4C6E" w:rsidRDefault="00512E4A"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Spring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04B53E" id="_x0000_t202" coordsize="21600,21600" o:spt="202" path="m,l,21600r21600,l21600,xe">
                <v:stroke joinstyle="miter"/>
                <v:path gradientshapeok="t" o:connecttype="rect"/>
              </v:shapetype>
              <v:shape id="Text Box 24" o:spid="_x0000_s1026" type="#_x0000_t202" style="position:absolute;margin-left:512.5pt;margin-top:-2.5pt;width:50.95pt;height:2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" filled="f" fillcolor="#fffffe" stroked="f" strokecolor="#212120" insetpen="t">
                <v:textbox inset="2.88pt,2.88pt,2.88pt,2.88pt">
                  <w:txbxContent>
                    <w:p w14:paraId="52039CCA" w14:textId="56D4A1E1" w:rsidR="006F4C6E" w:rsidRDefault="00512E4A"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Spring</w:t>
                      </w:r>
                    </w:p>
                  </w:txbxContent>
                </v:textbox>
              </v:shape>
            </w:pict>
          </mc:Fallback>
        </mc:AlternateContent>
      </w:r>
      <w:r w:rsidR="004B32A5">
        <w:rPr>
          <w:noProof/>
          <w:color w:val="auto"/>
          <w:kern w:val="0"/>
          <w:sz w:val="24"/>
          <w:szCs w:val="24"/>
        </w:rPr>
        <w:drawing>
          <wp:anchor distT="0" distB="0" distL="114300" distR="114300" simplePos="0" relativeHeight="251594240" behindDoc="0" locked="0" layoutInCell="1" allowOverlap="1" wp14:anchorId="0EE7313E" wp14:editId="1E201EBC">
            <wp:simplePos x="0" y="0"/>
            <wp:positionH relativeFrom="margin">
              <wp:posOffset>2661249</wp:posOffset>
            </wp:positionH>
            <wp:positionV relativeFrom="paragraph">
              <wp:posOffset>4313</wp:posOffset>
            </wp:positionV>
            <wp:extent cx="4651554" cy="1988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rcRect t="19398" b="19398"/>
                    <a:stretch>
                      <a:fillRect/>
                    </a:stretch>
                  </pic:blipFill>
                  <pic:spPr bwMode="auto">
                    <a:xfrm>
                      <a:off x="0" y="0"/>
                      <a:ext cx="4651554" cy="19881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C4B">
        <w:rPr>
          <w:noProof/>
          <w:color w:val="auto"/>
          <w:kern w:val="0"/>
          <w:sz w:val="24"/>
          <w:szCs w:val="24"/>
        </w:rPr>
        <mc:AlternateContent>
          <mc:Choice Requires="wps">
            <w:drawing>
              <wp:anchor distT="0" distB="0" distL="114300" distR="114300" simplePos="0" relativeHeight="251593216" behindDoc="0" locked="0" layoutInCell="1" allowOverlap="1" wp14:anchorId="281FE8C9" wp14:editId="2E1CB387">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0749ECF" id="Rectangle 8" o:spid="_x0000_s1026" style="position:absolute;margin-left:0;margin-top:0;width:209.65pt;height:157.5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" fillcolor="#e2efd9 [665]" stroked="f">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601919" behindDoc="0" locked="0" layoutInCell="1" allowOverlap="1" wp14:anchorId="7EB04EF7" wp14:editId="3167267A">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8379D8" w14:textId="2EBB9B05" w:rsidR="006F4C6E" w:rsidRDefault="00512E4A"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202</w:t>
                            </w:r>
                            <w:r w:rsidR="004D1921">
                              <w:rPr>
                                <w:rFonts w:ascii="Arial" w:hAnsi="Arial" w:cs="Arial"/>
                                <w:b/>
                                <w:bCs/>
                                <w:color w:val="FFFFFE"/>
                                <w:w w:val="80"/>
                                <w:sz w:val="54"/>
                                <w:szCs w:val="54"/>
                              </w:rPr>
                              <w:t>6</w:t>
                            </w:r>
                          </w:p>
                        </w:txbxContent>
                      </wps:txbx>
                      <wps:bodyPr rot="0" vert="horz" wrap="square" lIns="36576" tIns="36576" rIns="36576" bIns="36576" anchor="t" anchorCtr="0" upright="1">
                        <a:noAutofit/>
                      </wps:bodyPr>
                    </wps:wsp>
                  </a:graphicData>
                </a:graphic>
              </wp:anchor>
            </w:drawing>
          </mc:Choice>
          <mc:Fallback>
            <w:pict>
              <v:shape w14:anchorId="7EB04EF7" id="Text Box 25" o:spid="_x0000_s1027" type="#_x0000_t202" style="position:absolute;margin-left:512.45pt;margin-top:14.55pt;width:54pt;height:32.65pt;z-index:251601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" filled="f" fillcolor="#fffffe" stroked="f" strokecolor="#212120" insetpen="t">
                <v:textbox inset="2.88pt,2.88pt,2.88pt,2.88pt">
                  <w:txbxContent>
                    <w:p w14:paraId="3D8379D8" w14:textId="2EBB9B05" w:rsidR="006F4C6E" w:rsidRDefault="00512E4A"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202</w:t>
                      </w:r>
                      <w:r w:rsidR="004D1921">
                        <w:rPr>
                          <w:rFonts w:ascii="Arial" w:hAnsi="Arial" w:cs="Arial"/>
                          <w:b/>
                          <w:bCs/>
                          <w:color w:val="FFFFFE"/>
                          <w:w w:val="80"/>
                          <w:sz w:val="54"/>
                          <w:szCs w:val="54"/>
                        </w:rPr>
                        <w:t>6</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6288" behindDoc="0" locked="0" layoutInCell="1" allowOverlap="1" wp14:anchorId="2A2CC2CF" wp14:editId="4B247B76">
                <wp:simplePos x="0" y="0"/>
                <wp:positionH relativeFrom="column">
                  <wp:posOffset>6399848</wp:posOffset>
                </wp:positionH>
                <wp:positionV relativeFrom="paragraph">
                  <wp:posOffset>0</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63FE7071" id="Rectangle 23" o:spid="_x0000_s1026" style="position:absolute;margin-left:503.95pt;margin-top:0;width:1in;height:45.6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" fillcolor="#e94e41" stroked="f" strokecolor="#212120" insetpen="t">
                <v:fill color2="#8f2e28" rotate="t" angle="90" focus="100%" type="gradi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533F1057" wp14:editId="51A13B27">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B73867"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533F1057" id="Text Box 154" o:spid="_x0000_s1028" type="#_x0000_t202" style="position:absolute;margin-left:13.7pt;margin-top:17.15pt;width:107.1pt;height:24.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" filled="f" fillcolor="#fffffe" stroked="f" strokecolor="#212120" insetpen="t">
                <v:textbox inset="2.88pt,2.88pt,2.88pt,2.88pt">
                  <w:txbxContent>
                    <w:p w14:paraId="74B73867"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5DF2EE16" wp14:editId="7AAFF03C">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2C9C0" id="Line 177"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4E12D38" wp14:editId="0DFA84A8">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C3629" id="Line 176"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4544" behindDoc="0" locked="0" layoutInCell="1" allowOverlap="1" wp14:anchorId="3902DCF0" wp14:editId="11AF5271">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909A20" id="Line 175" o:spid="_x0000_s1026" style="position:absolute;z-index:25156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3B5E4B0A" wp14:editId="758530D5">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05BB7" id="Line 174"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3E7A9C92" wp14:editId="5243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7E03F" id="Line 172"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9424" behindDoc="0" locked="0" layoutInCell="1" allowOverlap="1" wp14:anchorId="1631B367" wp14:editId="5775838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FE2F4" id="Line 159" o:spid="_x0000_s1026" style="position:absolute;z-index:25155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8400" behindDoc="0" locked="0" layoutInCell="1" allowOverlap="1" wp14:anchorId="5068C7C8" wp14:editId="3CD1CB6A">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0D190" id="Line 158" o:spid="_x0000_s1026" style="position:absolute;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1232" behindDoc="0" locked="0" layoutInCell="1" allowOverlap="1" wp14:anchorId="4C020796" wp14:editId="42F14430">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71674" id="Line 151" o:spid="_x0000_s1026" style="position:absolute;z-index:25155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0208" behindDoc="0" locked="0" layoutInCell="1" allowOverlap="1" wp14:anchorId="18E4EBAD" wp14:editId="6A07A928">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EC280" id="Line 150" o:spid="_x0000_s1026" style="position:absolute;z-index:25155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1A10B74E" wp14:editId="0CF6903A">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4B496" id="Line 22" o:spid="_x0000_s1026" style="position:absolute;flip:y;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69F75798" wp14:editId="7134ADA5">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CD86E" id="Line 21"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7A2C47E9" wp14:editId="395E4974">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1453F7" id="Line 20"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2AE28139" wp14:editId="59DE1F29">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E85DA" id="Line 19"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3824" behindDoc="0" locked="0" layoutInCell="1" allowOverlap="1" wp14:anchorId="4171D970" wp14:editId="68ECA761">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9450F" id="Line 18" o:spid="_x0000_s1026" style="position:absolute;z-index:25153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2800" behindDoc="0" locked="0" layoutInCell="1" allowOverlap="1" wp14:anchorId="32B15A65" wp14:editId="6A2001A9">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C0C90" id="Line 17" o:spid="_x0000_s1026" style="position:absolute;z-index:25153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19E8B151" w14:textId="277E5C27" w:rsidR="004E644B" w:rsidRDefault="005B6233">
      <w:r>
        <w:rPr>
          <w:noProof/>
          <w:color w:val="auto"/>
          <w:kern w:val="0"/>
          <w:sz w:val="24"/>
          <w:szCs w:val="24"/>
        </w:rPr>
        <mc:AlternateContent>
          <mc:Choice Requires="wps">
            <w:drawing>
              <wp:anchor distT="0" distB="0" distL="114300" distR="114300" simplePos="0" relativeHeight="251608576" behindDoc="0" locked="0" layoutInCell="1" allowOverlap="1" wp14:anchorId="1E614261" wp14:editId="6B90D1AD">
                <wp:simplePos x="0" y="0"/>
                <wp:positionH relativeFrom="column">
                  <wp:posOffset>285750</wp:posOffset>
                </wp:positionH>
                <wp:positionV relativeFrom="paragraph">
                  <wp:posOffset>492125</wp:posOffset>
                </wp:positionV>
                <wp:extent cx="1897380" cy="1219200"/>
                <wp:effectExtent l="0" t="0" r="762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19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B91231" w14:textId="54D70DA1" w:rsidR="00E50F07" w:rsidRDefault="00E50F07" w:rsidP="006F4C6E">
                            <w:pPr>
                              <w:widowControl w:val="0"/>
                              <w:spacing w:line="360" w:lineRule="exact"/>
                              <w:rPr>
                                <w:i/>
                                <w:iCs/>
                                <w:sz w:val="21"/>
                                <w:szCs w:val="21"/>
                              </w:rPr>
                            </w:pPr>
                            <w:r>
                              <w:rPr>
                                <w:i/>
                                <w:iCs/>
                                <w:sz w:val="21"/>
                                <w:szCs w:val="21"/>
                              </w:rPr>
                              <w:t>Snow Removal</w:t>
                            </w:r>
                          </w:p>
                          <w:p w14:paraId="5F342E5F" w14:textId="77777777" w:rsidR="00E50F07" w:rsidRDefault="00E50F07" w:rsidP="00E50F07">
                            <w:pPr>
                              <w:widowControl w:val="0"/>
                              <w:spacing w:line="360" w:lineRule="exact"/>
                              <w:rPr>
                                <w:i/>
                                <w:iCs/>
                                <w:sz w:val="21"/>
                                <w:szCs w:val="21"/>
                              </w:rPr>
                            </w:pPr>
                            <w:r>
                              <w:rPr>
                                <w:i/>
                                <w:iCs/>
                                <w:sz w:val="21"/>
                                <w:szCs w:val="21"/>
                              </w:rPr>
                              <w:t>Annual Dues</w:t>
                            </w:r>
                          </w:p>
                          <w:p w14:paraId="68C5E824" w14:textId="6E1EFA3E" w:rsidR="00E50F07" w:rsidRDefault="00E50F07" w:rsidP="00E50F07">
                            <w:pPr>
                              <w:widowControl w:val="0"/>
                              <w:spacing w:line="360" w:lineRule="exact"/>
                              <w:rPr>
                                <w:i/>
                                <w:iCs/>
                                <w:sz w:val="21"/>
                                <w:szCs w:val="21"/>
                              </w:rPr>
                            </w:pPr>
                            <w:r>
                              <w:rPr>
                                <w:i/>
                                <w:iCs/>
                                <w:sz w:val="21"/>
                                <w:szCs w:val="21"/>
                              </w:rPr>
                              <w:t>Trash Service</w:t>
                            </w:r>
                          </w:p>
                          <w:p w14:paraId="710CD9FA" w14:textId="77777777" w:rsidR="00E50F07" w:rsidRDefault="00E50F07" w:rsidP="00E50F07">
                            <w:pPr>
                              <w:widowControl w:val="0"/>
                              <w:spacing w:line="360" w:lineRule="exact"/>
                              <w:rPr>
                                <w:i/>
                                <w:iCs/>
                                <w:sz w:val="21"/>
                                <w:szCs w:val="21"/>
                              </w:rPr>
                            </w:pPr>
                            <w:r>
                              <w:rPr>
                                <w:i/>
                                <w:iCs/>
                                <w:sz w:val="21"/>
                                <w:szCs w:val="21"/>
                              </w:rPr>
                              <w:t>Contact Information</w:t>
                            </w:r>
                          </w:p>
                          <w:p w14:paraId="5C48C5C9" w14:textId="6EA750DA" w:rsidR="006F4C6E" w:rsidRDefault="00512E4A" w:rsidP="006F4C6E">
                            <w:pPr>
                              <w:widowControl w:val="0"/>
                              <w:spacing w:line="360" w:lineRule="exact"/>
                              <w:rPr>
                                <w:i/>
                                <w:iCs/>
                                <w:sz w:val="21"/>
                                <w:szCs w:val="21"/>
                              </w:rPr>
                            </w:pPr>
                            <w:r>
                              <w:rPr>
                                <w:i/>
                                <w:iCs/>
                                <w:sz w:val="21"/>
                                <w:szCs w:val="21"/>
                              </w:rPr>
                              <w:t>Community Rules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E614261" id="Text Box 182" o:spid="_x0000_s1029" type="#_x0000_t202" style="position:absolute;margin-left:22.5pt;margin-top:38.75pt;width:149.4pt;height:96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" filled="f" fillcolor="#fffffe" stroked="f" strokecolor="#212120" insetpen="t">
                <v:textbox inset="2.88pt,2.88pt,2.88pt,2.88pt">
                  <w:txbxContent>
                    <w:p w14:paraId="1CB91231" w14:textId="54D70DA1" w:rsidR="00E50F07" w:rsidRDefault="00E50F07" w:rsidP="006F4C6E">
                      <w:pPr>
                        <w:widowControl w:val="0"/>
                        <w:spacing w:line="360" w:lineRule="exact"/>
                        <w:rPr>
                          <w:i/>
                          <w:iCs/>
                          <w:sz w:val="21"/>
                          <w:szCs w:val="21"/>
                        </w:rPr>
                      </w:pPr>
                      <w:r>
                        <w:rPr>
                          <w:i/>
                          <w:iCs/>
                          <w:sz w:val="21"/>
                          <w:szCs w:val="21"/>
                        </w:rPr>
                        <w:t>Snow Removal</w:t>
                      </w:r>
                    </w:p>
                    <w:p w14:paraId="5F342E5F" w14:textId="77777777" w:rsidR="00E50F07" w:rsidRDefault="00E50F07" w:rsidP="00E50F07">
                      <w:pPr>
                        <w:widowControl w:val="0"/>
                        <w:spacing w:line="360" w:lineRule="exact"/>
                        <w:rPr>
                          <w:i/>
                          <w:iCs/>
                          <w:sz w:val="21"/>
                          <w:szCs w:val="21"/>
                        </w:rPr>
                      </w:pPr>
                      <w:r>
                        <w:rPr>
                          <w:i/>
                          <w:iCs/>
                          <w:sz w:val="21"/>
                          <w:szCs w:val="21"/>
                        </w:rPr>
                        <w:t>Annual Dues</w:t>
                      </w:r>
                    </w:p>
                    <w:p w14:paraId="68C5E824" w14:textId="6E1EFA3E" w:rsidR="00E50F07" w:rsidRDefault="00E50F07" w:rsidP="00E50F07">
                      <w:pPr>
                        <w:widowControl w:val="0"/>
                        <w:spacing w:line="360" w:lineRule="exact"/>
                        <w:rPr>
                          <w:i/>
                          <w:iCs/>
                          <w:sz w:val="21"/>
                          <w:szCs w:val="21"/>
                        </w:rPr>
                      </w:pPr>
                      <w:r>
                        <w:rPr>
                          <w:i/>
                          <w:iCs/>
                          <w:sz w:val="21"/>
                          <w:szCs w:val="21"/>
                        </w:rPr>
                        <w:t>Trash Service</w:t>
                      </w:r>
                    </w:p>
                    <w:p w14:paraId="710CD9FA" w14:textId="77777777" w:rsidR="00E50F07" w:rsidRDefault="00E50F07" w:rsidP="00E50F07">
                      <w:pPr>
                        <w:widowControl w:val="0"/>
                        <w:spacing w:line="360" w:lineRule="exact"/>
                        <w:rPr>
                          <w:i/>
                          <w:iCs/>
                          <w:sz w:val="21"/>
                          <w:szCs w:val="21"/>
                        </w:rPr>
                      </w:pPr>
                      <w:r>
                        <w:rPr>
                          <w:i/>
                          <w:iCs/>
                          <w:sz w:val="21"/>
                          <w:szCs w:val="21"/>
                        </w:rPr>
                        <w:t>Contact Information</w:t>
                      </w:r>
                    </w:p>
                    <w:p w14:paraId="5C48C5C9" w14:textId="6EA750DA" w:rsidR="006F4C6E" w:rsidRDefault="00512E4A" w:rsidP="006F4C6E">
                      <w:pPr>
                        <w:widowControl w:val="0"/>
                        <w:spacing w:line="360" w:lineRule="exact"/>
                        <w:rPr>
                          <w:i/>
                          <w:iCs/>
                          <w:sz w:val="21"/>
                          <w:szCs w:val="21"/>
                        </w:rPr>
                      </w:pPr>
                      <w:r>
                        <w:rPr>
                          <w:i/>
                          <w:iCs/>
                          <w:sz w:val="21"/>
                          <w:szCs w:val="21"/>
                        </w:rPr>
                        <w:t>Community Rules</w:t>
                      </w:r>
                    </w:p>
                  </w:txbxContent>
                </v:textbox>
              </v:shape>
            </w:pict>
          </mc:Fallback>
        </mc:AlternateContent>
      </w:r>
      <w:r w:rsidR="00B0697D">
        <w:rPr>
          <w:noProof/>
          <w:color w:val="auto"/>
          <w:kern w:val="0"/>
          <w:sz w:val="24"/>
          <w:szCs w:val="24"/>
        </w:rPr>
        <mc:AlternateContent>
          <mc:Choice Requires="wps">
            <w:drawing>
              <wp:anchor distT="0" distB="0" distL="114300" distR="114300" simplePos="0" relativeHeight="251611648" behindDoc="0" locked="0" layoutInCell="1" allowOverlap="1" wp14:anchorId="60D9CDE7" wp14:editId="21FC58E1">
                <wp:simplePos x="0" y="0"/>
                <wp:positionH relativeFrom="column">
                  <wp:posOffset>169223</wp:posOffset>
                </wp:positionH>
                <wp:positionV relativeFrom="paragraph">
                  <wp:posOffset>3033568</wp:posOffset>
                </wp:positionV>
                <wp:extent cx="2244437" cy="2250374"/>
                <wp:effectExtent l="0" t="0" r="3810" b="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7" cy="225037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15612A" w14:textId="77777777" w:rsidR="00B0697D" w:rsidRDefault="00631BA2" w:rsidP="00B0697D">
                            <w:pPr>
                              <w:widowControl w:val="0"/>
                              <w:spacing w:line="280" w:lineRule="exact"/>
                              <w:rPr>
                                <w:sz w:val="18"/>
                                <w:szCs w:val="18"/>
                              </w:rPr>
                            </w:pPr>
                            <w:r>
                              <w:rPr>
                                <w:sz w:val="18"/>
                                <w:szCs w:val="18"/>
                              </w:rPr>
                              <w:t>Good news!  Louisville Metro now pre-treat</w:t>
                            </w:r>
                            <w:r w:rsidR="00456669">
                              <w:rPr>
                                <w:sz w:val="18"/>
                                <w:szCs w:val="18"/>
                              </w:rPr>
                              <w:t>s</w:t>
                            </w:r>
                            <w:r>
                              <w:rPr>
                                <w:sz w:val="18"/>
                                <w:szCs w:val="18"/>
                              </w:rPr>
                              <w:t xml:space="preserve"> and remov</w:t>
                            </w:r>
                            <w:r w:rsidR="00731723">
                              <w:rPr>
                                <w:sz w:val="18"/>
                                <w:szCs w:val="18"/>
                              </w:rPr>
                              <w:t>es snow</w:t>
                            </w:r>
                            <w:r>
                              <w:rPr>
                                <w:sz w:val="18"/>
                                <w:szCs w:val="18"/>
                              </w:rPr>
                              <w:t xml:space="preserve"> on Shenandoah Dr</w:t>
                            </w:r>
                            <w:r w:rsidR="00B0697D">
                              <w:rPr>
                                <w:sz w:val="18"/>
                                <w:szCs w:val="18"/>
                              </w:rPr>
                              <w:t>ive</w:t>
                            </w:r>
                            <w:r>
                              <w:rPr>
                                <w:sz w:val="18"/>
                                <w:szCs w:val="18"/>
                              </w:rPr>
                              <w:t xml:space="preserve"> from Chamberlain L</w:t>
                            </w:r>
                            <w:r w:rsidR="00B0697D">
                              <w:rPr>
                                <w:sz w:val="18"/>
                                <w:szCs w:val="18"/>
                              </w:rPr>
                              <w:t>ane</w:t>
                            </w:r>
                            <w:r>
                              <w:rPr>
                                <w:sz w:val="18"/>
                                <w:szCs w:val="18"/>
                              </w:rPr>
                              <w:t xml:space="preserve"> to Shady Hollow D</w:t>
                            </w:r>
                            <w:r w:rsidR="00B0697D">
                              <w:rPr>
                                <w:sz w:val="18"/>
                                <w:szCs w:val="18"/>
                              </w:rPr>
                              <w:t>rive.</w:t>
                            </w:r>
                          </w:p>
                          <w:p w14:paraId="35BCB0C0" w14:textId="4BB96A6C" w:rsidR="006F4C6E" w:rsidRDefault="008A5FAE" w:rsidP="00B0697D">
                            <w:pPr>
                              <w:widowControl w:val="0"/>
                              <w:spacing w:line="280" w:lineRule="exact"/>
                              <w:rPr>
                                <w:b/>
                                <w:bCs/>
                                <w:sz w:val="18"/>
                                <w:szCs w:val="18"/>
                              </w:rPr>
                            </w:pPr>
                            <w:r>
                              <w:rPr>
                                <w:sz w:val="18"/>
                                <w:szCs w:val="18"/>
                              </w:rPr>
                              <w:t xml:space="preserve">However, </w:t>
                            </w:r>
                            <w:r w:rsidR="00BD5CFD">
                              <w:rPr>
                                <w:sz w:val="18"/>
                                <w:szCs w:val="18"/>
                              </w:rPr>
                              <w:t>major roads</w:t>
                            </w:r>
                            <w:r w:rsidR="00A5267E">
                              <w:rPr>
                                <w:sz w:val="18"/>
                                <w:szCs w:val="18"/>
                              </w:rPr>
                              <w:t xml:space="preserve"> are done </w:t>
                            </w:r>
                            <w:r w:rsidR="000546DB">
                              <w:rPr>
                                <w:sz w:val="18"/>
                                <w:szCs w:val="18"/>
                              </w:rPr>
                              <w:t xml:space="preserve">before residential streets like Shenandoah.  </w:t>
                            </w:r>
                            <w:r w:rsidR="00A5267E">
                              <w:rPr>
                                <w:sz w:val="18"/>
                                <w:szCs w:val="18"/>
                              </w:rPr>
                              <w:t>Since w</w:t>
                            </w:r>
                            <w:r w:rsidR="008C5DF0">
                              <w:rPr>
                                <w:sz w:val="18"/>
                                <w:szCs w:val="18"/>
                              </w:rPr>
                              <w:t>e have a</w:t>
                            </w:r>
                            <w:r w:rsidR="00DE1F00">
                              <w:rPr>
                                <w:sz w:val="18"/>
                                <w:szCs w:val="18"/>
                              </w:rPr>
                              <w:t xml:space="preserve"> </w:t>
                            </w:r>
                            <w:r w:rsidR="00937C12">
                              <w:rPr>
                                <w:sz w:val="18"/>
                                <w:szCs w:val="18"/>
                              </w:rPr>
                              <w:t>special</w:t>
                            </w:r>
                            <w:r w:rsidR="008C5DF0">
                              <w:rPr>
                                <w:sz w:val="18"/>
                                <w:szCs w:val="18"/>
                              </w:rPr>
                              <w:t xml:space="preserve"> agreement with our BHHCA contractor to be the first customer they </w:t>
                            </w:r>
                            <w:r w:rsidR="003F321B">
                              <w:rPr>
                                <w:sz w:val="18"/>
                                <w:szCs w:val="18"/>
                              </w:rPr>
                              <w:t>service</w:t>
                            </w:r>
                            <w:r w:rsidR="00765D69">
                              <w:rPr>
                                <w:sz w:val="18"/>
                                <w:szCs w:val="18"/>
                              </w:rPr>
                              <w:t>,</w:t>
                            </w:r>
                            <w:r w:rsidR="008C5DF0">
                              <w:rPr>
                                <w:sz w:val="18"/>
                                <w:szCs w:val="18"/>
                              </w:rPr>
                              <w:t xml:space="preserve"> </w:t>
                            </w:r>
                            <w:r w:rsidR="003F321B">
                              <w:rPr>
                                <w:sz w:val="18"/>
                                <w:szCs w:val="18"/>
                              </w:rPr>
                              <w:t>he</w:t>
                            </w:r>
                            <w:r w:rsidR="008C5DF0">
                              <w:rPr>
                                <w:sz w:val="18"/>
                                <w:szCs w:val="18"/>
                              </w:rPr>
                              <w:t xml:space="preserve"> will continue to </w:t>
                            </w:r>
                            <w:r w:rsidR="00C100F0">
                              <w:rPr>
                                <w:sz w:val="18"/>
                                <w:szCs w:val="18"/>
                              </w:rPr>
                              <w:t xml:space="preserve">do Shenandoah in case Louisville Metro doesn’t get out </w:t>
                            </w:r>
                            <w:r w:rsidR="0068679B">
                              <w:rPr>
                                <w:sz w:val="18"/>
                                <w:szCs w:val="18"/>
                              </w:rPr>
                              <w:t>right away</w:t>
                            </w:r>
                            <w:r w:rsidR="003F199F">
                              <w:rPr>
                                <w:sz w:val="18"/>
                                <w:szCs w:val="18"/>
                              </w:rPr>
                              <w:t>.</w:t>
                            </w:r>
                            <w:r w:rsidR="00512E4A" w:rsidRPr="00512E4A">
                              <w:rPr>
                                <w:sz w:val="18"/>
                                <w:szCs w:val="18"/>
                              </w:rPr>
                              <w:t xml:space="preserve"> </w:t>
                            </w:r>
                            <w:r w:rsidR="003F199F">
                              <w:rPr>
                                <w:sz w:val="18"/>
                                <w:szCs w:val="18"/>
                              </w:rPr>
                              <w:t xml:space="preserve"> </w:t>
                            </w:r>
                            <w:r w:rsidR="00EE3B5A">
                              <w:rPr>
                                <w:sz w:val="18"/>
                                <w:szCs w:val="18"/>
                              </w:rPr>
                              <w:t>With our contractor and Louisville Metro both doing</w:t>
                            </w:r>
                            <w:r w:rsidR="006A1286">
                              <w:rPr>
                                <w:sz w:val="18"/>
                                <w:szCs w:val="18"/>
                              </w:rPr>
                              <w:t xml:space="preserve"> </w:t>
                            </w:r>
                            <w:r w:rsidR="00EE3B5A">
                              <w:rPr>
                                <w:sz w:val="18"/>
                                <w:szCs w:val="18"/>
                              </w:rPr>
                              <w:t>snow removal,</w:t>
                            </w:r>
                            <w:r w:rsidR="00B52D80">
                              <w:rPr>
                                <w:sz w:val="18"/>
                                <w:szCs w:val="18"/>
                              </w:rPr>
                              <w:t xml:space="preserve"> </w:t>
                            </w:r>
                            <w:r w:rsidR="00EE3B5A">
                              <w:rPr>
                                <w:sz w:val="18"/>
                                <w:szCs w:val="18"/>
                              </w:rPr>
                              <w:t>Shenandoah</w:t>
                            </w:r>
                            <w:r w:rsidR="00B0697D">
                              <w:rPr>
                                <w:sz w:val="18"/>
                                <w:szCs w:val="18"/>
                              </w:rPr>
                              <w:t xml:space="preserve"> Drive</w:t>
                            </w:r>
                            <w:r w:rsidR="00EE3B5A">
                              <w:rPr>
                                <w:sz w:val="18"/>
                                <w:szCs w:val="18"/>
                              </w:rPr>
                              <w:t xml:space="preserve"> should be in good shape</w:t>
                            </w:r>
                            <w:r w:rsidR="00B52D80">
                              <w:rPr>
                                <w:sz w:val="18"/>
                                <w:szCs w:val="18"/>
                              </w:rPr>
                              <w:t xml:space="preserve"> </w:t>
                            </w:r>
                            <w:r w:rsidR="006A1286">
                              <w:rPr>
                                <w:sz w:val="18"/>
                                <w:szCs w:val="18"/>
                              </w:rPr>
                              <w:t>when</w:t>
                            </w:r>
                            <w:r w:rsidR="00EB1EB8">
                              <w:rPr>
                                <w:sz w:val="18"/>
                                <w:szCs w:val="18"/>
                              </w:rPr>
                              <w:t xml:space="preserve"> </w:t>
                            </w:r>
                            <w:r w:rsidR="00BE149B">
                              <w:rPr>
                                <w:sz w:val="18"/>
                                <w:szCs w:val="18"/>
                              </w:rPr>
                              <w:t>it</w:t>
                            </w:r>
                            <w:r w:rsidR="006A1286">
                              <w:rPr>
                                <w:sz w:val="18"/>
                                <w:szCs w:val="18"/>
                              </w:rPr>
                              <w:t xml:space="preserve"> snow</w:t>
                            </w:r>
                            <w:r w:rsidR="00BE149B">
                              <w:rPr>
                                <w:sz w:val="18"/>
                                <w:szCs w:val="18"/>
                              </w:rPr>
                              <w:t>s</w:t>
                            </w:r>
                            <w:r w:rsidR="006A1286">
                              <w:rPr>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9CDE7" id="Text Box 188" o:spid="_x0000_s1030" type="#_x0000_t202" style="position:absolute;margin-left:13.3pt;margin-top:238.85pt;width:176.75pt;height:177.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" filled="f" fillcolor="#fffffe" stroked="f" strokecolor="#212120" insetpen="t">
                <v:textbox inset="2.88pt,2.88pt,2.88pt,2.88pt">
                  <w:txbxContent>
                    <w:p w14:paraId="3A15612A" w14:textId="77777777" w:rsidR="00B0697D" w:rsidRDefault="00631BA2" w:rsidP="00B0697D">
                      <w:pPr>
                        <w:widowControl w:val="0"/>
                        <w:spacing w:line="280" w:lineRule="exact"/>
                        <w:rPr>
                          <w:sz w:val="18"/>
                          <w:szCs w:val="18"/>
                        </w:rPr>
                      </w:pPr>
                      <w:r>
                        <w:rPr>
                          <w:sz w:val="18"/>
                          <w:szCs w:val="18"/>
                        </w:rPr>
                        <w:t>Good news!  Louisville Metro now pre-treat</w:t>
                      </w:r>
                      <w:r w:rsidR="00456669">
                        <w:rPr>
                          <w:sz w:val="18"/>
                          <w:szCs w:val="18"/>
                        </w:rPr>
                        <w:t>s</w:t>
                      </w:r>
                      <w:r>
                        <w:rPr>
                          <w:sz w:val="18"/>
                          <w:szCs w:val="18"/>
                        </w:rPr>
                        <w:t xml:space="preserve"> and remov</w:t>
                      </w:r>
                      <w:r w:rsidR="00731723">
                        <w:rPr>
                          <w:sz w:val="18"/>
                          <w:szCs w:val="18"/>
                        </w:rPr>
                        <w:t>es snow</w:t>
                      </w:r>
                      <w:r>
                        <w:rPr>
                          <w:sz w:val="18"/>
                          <w:szCs w:val="18"/>
                        </w:rPr>
                        <w:t xml:space="preserve"> on Shenandoah Dr</w:t>
                      </w:r>
                      <w:r w:rsidR="00B0697D">
                        <w:rPr>
                          <w:sz w:val="18"/>
                          <w:szCs w:val="18"/>
                        </w:rPr>
                        <w:t>ive</w:t>
                      </w:r>
                      <w:r>
                        <w:rPr>
                          <w:sz w:val="18"/>
                          <w:szCs w:val="18"/>
                        </w:rPr>
                        <w:t xml:space="preserve"> from Chamberlain L</w:t>
                      </w:r>
                      <w:r w:rsidR="00B0697D">
                        <w:rPr>
                          <w:sz w:val="18"/>
                          <w:szCs w:val="18"/>
                        </w:rPr>
                        <w:t>ane</w:t>
                      </w:r>
                      <w:r>
                        <w:rPr>
                          <w:sz w:val="18"/>
                          <w:szCs w:val="18"/>
                        </w:rPr>
                        <w:t xml:space="preserve"> to Shady Hollow D</w:t>
                      </w:r>
                      <w:r w:rsidR="00B0697D">
                        <w:rPr>
                          <w:sz w:val="18"/>
                          <w:szCs w:val="18"/>
                        </w:rPr>
                        <w:t>rive.</w:t>
                      </w:r>
                    </w:p>
                    <w:p w14:paraId="35BCB0C0" w14:textId="4BB96A6C" w:rsidR="006F4C6E" w:rsidRDefault="008A5FAE" w:rsidP="00B0697D">
                      <w:pPr>
                        <w:widowControl w:val="0"/>
                        <w:spacing w:line="280" w:lineRule="exact"/>
                        <w:rPr>
                          <w:b/>
                          <w:bCs/>
                          <w:sz w:val="18"/>
                          <w:szCs w:val="18"/>
                        </w:rPr>
                      </w:pPr>
                      <w:r>
                        <w:rPr>
                          <w:sz w:val="18"/>
                          <w:szCs w:val="18"/>
                        </w:rPr>
                        <w:t xml:space="preserve">However, </w:t>
                      </w:r>
                      <w:r w:rsidR="00BD5CFD">
                        <w:rPr>
                          <w:sz w:val="18"/>
                          <w:szCs w:val="18"/>
                        </w:rPr>
                        <w:t>major roads</w:t>
                      </w:r>
                      <w:r w:rsidR="00A5267E">
                        <w:rPr>
                          <w:sz w:val="18"/>
                          <w:szCs w:val="18"/>
                        </w:rPr>
                        <w:t xml:space="preserve"> are done </w:t>
                      </w:r>
                      <w:r w:rsidR="000546DB">
                        <w:rPr>
                          <w:sz w:val="18"/>
                          <w:szCs w:val="18"/>
                        </w:rPr>
                        <w:t xml:space="preserve">before residential streets like Shenandoah.  </w:t>
                      </w:r>
                      <w:r w:rsidR="00A5267E">
                        <w:rPr>
                          <w:sz w:val="18"/>
                          <w:szCs w:val="18"/>
                        </w:rPr>
                        <w:t>Since w</w:t>
                      </w:r>
                      <w:r w:rsidR="008C5DF0">
                        <w:rPr>
                          <w:sz w:val="18"/>
                          <w:szCs w:val="18"/>
                        </w:rPr>
                        <w:t>e have a</w:t>
                      </w:r>
                      <w:r w:rsidR="00DE1F00">
                        <w:rPr>
                          <w:sz w:val="18"/>
                          <w:szCs w:val="18"/>
                        </w:rPr>
                        <w:t xml:space="preserve"> </w:t>
                      </w:r>
                      <w:r w:rsidR="00937C12">
                        <w:rPr>
                          <w:sz w:val="18"/>
                          <w:szCs w:val="18"/>
                        </w:rPr>
                        <w:t>special</w:t>
                      </w:r>
                      <w:r w:rsidR="008C5DF0">
                        <w:rPr>
                          <w:sz w:val="18"/>
                          <w:szCs w:val="18"/>
                        </w:rPr>
                        <w:t xml:space="preserve"> agreement with our BHHCA contractor to be the first customer they </w:t>
                      </w:r>
                      <w:r w:rsidR="003F321B">
                        <w:rPr>
                          <w:sz w:val="18"/>
                          <w:szCs w:val="18"/>
                        </w:rPr>
                        <w:t>service</w:t>
                      </w:r>
                      <w:r w:rsidR="00765D69">
                        <w:rPr>
                          <w:sz w:val="18"/>
                          <w:szCs w:val="18"/>
                        </w:rPr>
                        <w:t>,</w:t>
                      </w:r>
                      <w:r w:rsidR="008C5DF0">
                        <w:rPr>
                          <w:sz w:val="18"/>
                          <w:szCs w:val="18"/>
                        </w:rPr>
                        <w:t xml:space="preserve"> </w:t>
                      </w:r>
                      <w:r w:rsidR="003F321B">
                        <w:rPr>
                          <w:sz w:val="18"/>
                          <w:szCs w:val="18"/>
                        </w:rPr>
                        <w:t>he</w:t>
                      </w:r>
                      <w:r w:rsidR="008C5DF0">
                        <w:rPr>
                          <w:sz w:val="18"/>
                          <w:szCs w:val="18"/>
                        </w:rPr>
                        <w:t xml:space="preserve"> will continue to </w:t>
                      </w:r>
                      <w:r w:rsidR="00C100F0">
                        <w:rPr>
                          <w:sz w:val="18"/>
                          <w:szCs w:val="18"/>
                        </w:rPr>
                        <w:t xml:space="preserve">do Shenandoah in case Louisville Metro doesn’t get out </w:t>
                      </w:r>
                      <w:r w:rsidR="0068679B">
                        <w:rPr>
                          <w:sz w:val="18"/>
                          <w:szCs w:val="18"/>
                        </w:rPr>
                        <w:t>right away</w:t>
                      </w:r>
                      <w:r w:rsidR="003F199F">
                        <w:rPr>
                          <w:sz w:val="18"/>
                          <w:szCs w:val="18"/>
                        </w:rPr>
                        <w:t>.</w:t>
                      </w:r>
                      <w:r w:rsidR="00512E4A" w:rsidRPr="00512E4A">
                        <w:rPr>
                          <w:sz w:val="18"/>
                          <w:szCs w:val="18"/>
                        </w:rPr>
                        <w:t xml:space="preserve"> </w:t>
                      </w:r>
                      <w:r w:rsidR="003F199F">
                        <w:rPr>
                          <w:sz w:val="18"/>
                          <w:szCs w:val="18"/>
                        </w:rPr>
                        <w:t xml:space="preserve"> </w:t>
                      </w:r>
                      <w:r w:rsidR="00EE3B5A">
                        <w:rPr>
                          <w:sz w:val="18"/>
                          <w:szCs w:val="18"/>
                        </w:rPr>
                        <w:t>With our contractor and Louisville Metro both doing</w:t>
                      </w:r>
                      <w:r w:rsidR="006A1286">
                        <w:rPr>
                          <w:sz w:val="18"/>
                          <w:szCs w:val="18"/>
                        </w:rPr>
                        <w:t xml:space="preserve"> </w:t>
                      </w:r>
                      <w:r w:rsidR="00EE3B5A">
                        <w:rPr>
                          <w:sz w:val="18"/>
                          <w:szCs w:val="18"/>
                        </w:rPr>
                        <w:t>snow removal,</w:t>
                      </w:r>
                      <w:r w:rsidR="00B52D80">
                        <w:rPr>
                          <w:sz w:val="18"/>
                          <w:szCs w:val="18"/>
                        </w:rPr>
                        <w:t xml:space="preserve"> </w:t>
                      </w:r>
                      <w:r w:rsidR="00EE3B5A">
                        <w:rPr>
                          <w:sz w:val="18"/>
                          <w:szCs w:val="18"/>
                        </w:rPr>
                        <w:t>Shenandoah</w:t>
                      </w:r>
                      <w:r w:rsidR="00B0697D">
                        <w:rPr>
                          <w:sz w:val="18"/>
                          <w:szCs w:val="18"/>
                        </w:rPr>
                        <w:t xml:space="preserve"> Drive</w:t>
                      </w:r>
                      <w:r w:rsidR="00EE3B5A">
                        <w:rPr>
                          <w:sz w:val="18"/>
                          <w:szCs w:val="18"/>
                        </w:rPr>
                        <w:t xml:space="preserve"> should be in good shape</w:t>
                      </w:r>
                      <w:r w:rsidR="00B52D80">
                        <w:rPr>
                          <w:sz w:val="18"/>
                          <w:szCs w:val="18"/>
                        </w:rPr>
                        <w:t xml:space="preserve"> </w:t>
                      </w:r>
                      <w:r w:rsidR="006A1286">
                        <w:rPr>
                          <w:sz w:val="18"/>
                          <w:szCs w:val="18"/>
                        </w:rPr>
                        <w:t>when</w:t>
                      </w:r>
                      <w:r w:rsidR="00EB1EB8">
                        <w:rPr>
                          <w:sz w:val="18"/>
                          <w:szCs w:val="18"/>
                        </w:rPr>
                        <w:t xml:space="preserve"> </w:t>
                      </w:r>
                      <w:r w:rsidR="00BE149B">
                        <w:rPr>
                          <w:sz w:val="18"/>
                          <w:szCs w:val="18"/>
                        </w:rPr>
                        <w:t>it</w:t>
                      </w:r>
                      <w:r w:rsidR="006A1286">
                        <w:rPr>
                          <w:sz w:val="18"/>
                          <w:szCs w:val="18"/>
                        </w:rPr>
                        <w:t xml:space="preserve"> snow</w:t>
                      </w:r>
                      <w:r w:rsidR="00BE149B">
                        <w:rPr>
                          <w:sz w:val="18"/>
                          <w:szCs w:val="18"/>
                        </w:rPr>
                        <w:t>s</w:t>
                      </w:r>
                      <w:r w:rsidR="006A1286">
                        <w:rPr>
                          <w:sz w:val="18"/>
                          <w:szCs w:val="18"/>
                        </w:rPr>
                        <w:t>.</w:t>
                      </w:r>
                    </w:p>
                  </w:txbxContent>
                </v:textbox>
              </v:shape>
            </w:pict>
          </mc:Fallback>
        </mc:AlternateContent>
      </w:r>
      <w:r w:rsidR="00A25C62">
        <w:rPr>
          <w:noProof/>
          <w:color w:val="auto"/>
          <w:kern w:val="0"/>
          <w:sz w:val="24"/>
          <w:szCs w:val="24"/>
        </w:rPr>
        <w:drawing>
          <wp:anchor distT="0" distB="0" distL="114300" distR="114300" simplePos="0" relativeHeight="251595264" behindDoc="0" locked="0" layoutInCell="1" allowOverlap="1" wp14:anchorId="03F6AFA4" wp14:editId="4CB27DCF">
            <wp:simplePos x="0" y="0"/>
            <wp:positionH relativeFrom="margin">
              <wp:align>left</wp:align>
            </wp:positionH>
            <wp:positionV relativeFrom="paragraph">
              <wp:posOffset>5372100</wp:posOffset>
            </wp:positionV>
            <wp:extent cx="2628900" cy="1828800"/>
            <wp:effectExtent l="0" t="0" r="0" b="0"/>
            <wp:wrapNone/>
            <wp:docPr id="10" name="Picture 10" descr="Looking down on a path in a forest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oking down on a path in a forest in winter"/>
                    <pic:cNvPicPr>
                      <a:picLocks noChangeAspect="1"/>
                    </pic:cNvPicPr>
                  </pic:nvPicPr>
                  <pic:blipFill>
                    <a:blip r:embed="rId8" cstate="print">
                      <a:extLst>
                        <a:ext uri="{28A0092B-C50C-407E-A947-70E740481C1C}">
                          <a14:useLocalDpi xmlns:a14="http://schemas.microsoft.com/office/drawing/2010/main" val="0"/>
                        </a:ext>
                      </a:extLst>
                    </a:blip>
                    <a:srcRect l="2130" r="2130"/>
                    <a:stretch>
                      <a:fillRect/>
                    </a:stretch>
                  </pic:blipFill>
                  <pic:spPr bwMode="auto">
                    <a:xfrm>
                      <a:off x="0" y="0"/>
                      <a:ext cx="2628900" cy="1828800"/>
                    </a:xfrm>
                    <a:prstGeom prst="rect">
                      <a:avLst/>
                    </a:prstGeom>
                    <a:noFill/>
                    <a:ln>
                      <a:noFill/>
                    </a:ln>
                    <a:effectLst/>
                  </pic:spPr>
                </pic:pic>
              </a:graphicData>
            </a:graphic>
          </wp:anchor>
        </w:drawing>
      </w:r>
      <w:r w:rsidR="00883FB3">
        <w:rPr>
          <w:noProof/>
        </w:rPr>
        <mc:AlternateContent>
          <mc:Choice Requires="wps">
            <w:drawing>
              <wp:anchor distT="0" distB="0" distL="114300" distR="114300" simplePos="0" relativeHeight="251684352" behindDoc="0" locked="0" layoutInCell="1" allowOverlap="1" wp14:anchorId="4AD88ACA" wp14:editId="587E6FD2">
                <wp:simplePos x="0" y="0"/>
                <wp:positionH relativeFrom="margin">
                  <wp:posOffset>2664725</wp:posOffset>
                </wp:positionH>
                <wp:positionV relativeFrom="paragraph">
                  <wp:posOffset>5814610</wp:posOffset>
                </wp:positionV>
                <wp:extent cx="4648200" cy="3125337"/>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12533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5F9A5B" w14:textId="1AA83A4C" w:rsidR="009073AF" w:rsidRPr="00240787" w:rsidRDefault="00240787" w:rsidP="00E96AB4">
                            <w:pPr>
                              <w:widowControl w:val="0"/>
                              <w:spacing w:line="280" w:lineRule="exact"/>
                              <w:jc w:val="both"/>
                              <w:rPr>
                                <w:b/>
                                <w:bCs/>
                                <w:sz w:val="28"/>
                                <w:szCs w:val="28"/>
                              </w:rPr>
                            </w:pPr>
                            <w:r w:rsidRPr="00A31287">
                              <w:rPr>
                                <w:b/>
                                <w:bCs/>
                                <w:sz w:val="28"/>
                                <w:szCs w:val="28"/>
                                <w:u w:val="single"/>
                              </w:rPr>
                              <w:t>Contact Information</w:t>
                            </w:r>
                            <w:r w:rsidR="00725D39">
                              <w:rPr>
                                <w:b/>
                                <w:bCs/>
                                <w:sz w:val="28"/>
                                <w:szCs w:val="28"/>
                              </w:rPr>
                              <w:t>:</w:t>
                            </w:r>
                          </w:p>
                          <w:p w14:paraId="641B5EC1" w14:textId="77777777" w:rsidR="00883FB3" w:rsidRDefault="00B71593" w:rsidP="00E96AB4">
                            <w:pPr>
                              <w:widowControl w:val="0"/>
                              <w:spacing w:line="280" w:lineRule="exact"/>
                              <w:jc w:val="both"/>
                            </w:pPr>
                            <w:r w:rsidRPr="00A25C62">
                              <w:rPr>
                                <w:b/>
                              </w:rPr>
                              <w:t>Pothole or Sidewalk Repair:</w:t>
                            </w:r>
                            <w:r w:rsidRPr="00883FB3">
                              <w:t xml:space="preserve">  </w:t>
                            </w:r>
                          </w:p>
                          <w:p w14:paraId="7E140DD1" w14:textId="431DAA4F" w:rsidR="00B71593" w:rsidRPr="00883FB3" w:rsidRDefault="00B71593" w:rsidP="00883FB3">
                            <w:pPr>
                              <w:widowControl w:val="0"/>
                              <w:spacing w:line="280" w:lineRule="exact"/>
                            </w:pPr>
                            <w:r w:rsidRPr="00883FB3">
                              <w:t xml:space="preserve">Homeowners can contact Louisville Metro Call – online at </w:t>
                            </w:r>
                            <w:hyperlink r:id="rId9" w:history="1">
                              <w:r w:rsidRPr="00883FB3">
                                <w:rPr>
                                  <w:rStyle w:val="Hyperlink"/>
                                </w:rPr>
                                <w:t>http://louisville.gov/government/metrocall-311</w:t>
                              </w:r>
                            </w:hyperlink>
                            <w:r w:rsidRPr="00883FB3">
                              <w:t xml:space="preserve"> or call 311 to request a repair.</w:t>
                            </w:r>
                          </w:p>
                          <w:p w14:paraId="6262F52C" w14:textId="77777777" w:rsidR="00B71593" w:rsidRPr="00883FB3" w:rsidRDefault="00B71593" w:rsidP="00B71593">
                            <w:pPr>
                              <w:widowControl w:val="0"/>
                              <w:spacing w:line="280" w:lineRule="exact"/>
                              <w:jc w:val="both"/>
                              <w:rPr>
                                <w:b/>
                              </w:rPr>
                            </w:pPr>
                          </w:p>
                          <w:p w14:paraId="6CCE5848" w14:textId="77777777" w:rsidR="00883FB3" w:rsidRPr="00A25C62" w:rsidRDefault="00B71593" w:rsidP="00B71593">
                            <w:pPr>
                              <w:widowControl w:val="0"/>
                              <w:spacing w:line="280" w:lineRule="exact"/>
                              <w:jc w:val="both"/>
                            </w:pPr>
                            <w:r w:rsidRPr="00A25C62">
                              <w:rPr>
                                <w:b/>
                              </w:rPr>
                              <w:t>Street Light Out:</w:t>
                            </w:r>
                            <w:r w:rsidRPr="00A25C62">
                              <w:t xml:space="preserve">  </w:t>
                            </w:r>
                          </w:p>
                          <w:p w14:paraId="6760EAAB" w14:textId="623F3F80" w:rsidR="00E729A3" w:rsidRPr="00883FB3" w:rsidRDefault="00B71593" w:rsidP="00883FB3">
                            <w:pPr>
                              <w:widowControl w:val="0"/>
                              <w:spacing w:line="280" w:lineRule="exact"/>
                            </w:pPr>
                            <w:r w:rsidRPr="00883FB3">
                              <w:t>Call LG&amp;E at 589-1444 and provide the address of the home closest to the light. We pay a flat rate per light, whether the light works or not, and repairs are included. Any homeowner can request a repair.</w:t>
                            </w:r>
                          </w:p>
                          <w:p w14:paraId="096488B5" w14:textId="5790C1A0" w:rsidR="00B71593" w:rsidRPr="00883FB3" w:rsidRDefault="00B71593" w:rsidP="00B71593">
                            <w:pPr>
                              <w:widowControl w:val="0"/>
                              <w:spacing w:line="280" w:lineRule="exact"/>
                              <w:jc w:val="both"/>
                            </w:pPr>
                            <w:r w:rsidRPr="00883FB3">
                              <w:t xml:space="preserve"> </w:t>
                            </w:r>
                          </w:p>
                          <w:p w14:paraId="77884506" w14:textId="77777777" w:rsidR="00883FB3" w:rsidRPr="00A25C62" w:rsidRDefault="00FC1AE1" w:rsidP="00FC1AE1">
                            <w:pPr>
                              <w:widowControl w:val="0"/>
                              <w:spacing w:line="280" w:lineRule="exact"/>
                              <w:jc w:val="both"/>
                              <w:rPr>
                                <w:bCs/>
                              </w:rPr>
                            </w:pPr>
                            <w:r w:rsidRPr="00A25C62">
                              <w:rPr>
                                <w:b/>
                              </w:rPr>
                              <w:t>Verify Annual Dues:</w:t>
                            </w:r>
                            <w:r w:rsidRPr="00A25C62">
                              <w:rPr>
                                <w:bCs/>
                              </w:rPr>
                              <w:t xml:space="preserve">  </w:t>
                            </w:r>
                          </w:p>
                          <w:p w14:paraId="015216BA" w14:textId="7D24601D" w:rsidR="00FC1AE1" w:rsidRPr="00883FB3" w:rsidRDefault="00FC1AE1" w:rsidP="00883FB3">
                            <w:pPr>
                              <w:widowControl w:val="0"/>
                              <w:spacing w:line="280" w:lineRule="exact"/>
                              <w:rPr>
                                <w:bCs/>
                                <w:u w:val="single"/>
                              </w:rPr>
                            </w:pPr>
                            <w:r w:rsidRPr="00883FB3">
                              <w:rPr>
                                <w:bCs/>
                              </w:rPr>
                              <w:t xml:space="preserve">If a closing agent needs to verify dues have been paid, please email Ken Wheat at </w:t>
                            </w:r>
                            <w:hyperlink r:id="rId10" w:history="1">
                              <w:r w:rsidRPr="00883FB3">
                                <w:rPr>
                                  <w:rStyle w:val="Hyperlink"/>
                                  <w:bCs/>
                                </w:rPr>
                                <w:t>kwheat97@aol.com</w:t>
                              </w:r>
                            </w:hyperlink>
                            <w:r w:rsidRPr="00883FB3">
                              <w:rPr>
                                <w:bCs/>
                              </w:rPr>
                              <w:t xml:space="preserve">.  </w:t>
                            </w:r>
                          </w:p>
                          <w:p w14:paraId="453E8522" w14:textId="77777777" w:rsidR="00FC1AE1" w:rsidRPr="00883FB3" w:rsidRDefault="00FC1AE1" w:rsidP="00FC1AE1">
                            <w:pPr>
                              <w:widowControl w:val="0"/>
                              <w:spacing w:line="280" w:lineRule="exact"/>
                              <w:jc w:val="both"/>
                            </w:pPr>
                          </w:p>
                          <w:p w14:paraId="50E179A7" w14:textId="6D7D8FFF" w:rsidR="00B71593" w:rsidRPr="00883FB3" w:rsidRDefault="00B71593" w:rsidP="00883FB3">
                            <w:pPr>
                              <w:widowControl w:val="0"/>
                              <w:spacing w:line="280" w:lineRule="exact"/>
                              <w:rPr>
                                <w:b/>
                                <w:bCs/>
                              </w:rPr>
                            </w:pPr>
                            <w:r w:rsidRPr="00A25C62">
                              <w:rPr>
                                <w:b/>
                              </w:rPr>
                              <w:t>Question</w:t>
                            </w:r>
                            <w:r w:rsidR="009073AF" w:rsidRPr="00A25C62">
                              <w:rPr>
                                <w:b/>
                              </w:rPr>
                              <w:t>s</w:t>
                            </w:r>
                            <w:r w:rsidRPr="00A25C62">
                              <w:rPr>
                                <w:b/>
                              </w:rPr>
                              <w:t>, Complaint</w:t>
                            </w:r>
                            <w:r w:rsidR="009073AF" w:rsidRPr="00A25C62">
                              <w:rPr>
                                <w:b/>
                              </w:rPr>
                              <w:t>s</w:t>
                            </w:r>
                            <w:r w:rsidRPr="00A25C62">
                              <w:rPr>
                                <w:b/>
                              </w:rPr>
                              <w:t>, or Concern</w:t>
                            </w:r>
                            <w:r w:rsidR="009073AF" w:rsidRPr="00A25C62">
                              <w:rPr>
                                <w:b/>
                              </w:rPr>
                              <w:t>s</w:t>
                            </w:r>
                            <w:r w:rsidR="00240787" w:rsidRPr="00A25C62">
                              <w:rPr>
                                <w:b/>
                              </w:rPr>
                              <w:t>:</w:t>
                            </w:r>
                            <w:r w:rsidRPr="00883FB3">
                              <w:t xml:space="preserve">  </w:t>
                            </w:r>
                            <w:r w:rsidR="00883FB3">
                              <w:br/>
                            </w:r>
                            <w:r w:rsidRPr="00883FB3">
                              <w:t xml:space="preserve">Email the Board of Directors at </w:t>
                            </w:r>
                            <w:hyperlink r:id="rId11" w:history="1">
                              <w:r w:rsidRPr="00883FB3">
                                <w:rPr>
                                  <w:rStyle w:val="Hyperlink"/>
                                  <w:b/>
                                  <w:bCs/>
                                </w:rPr>
                                <w:t>bhhcaboard@gmail.com</w:t>
                              </w:r>
                            </w:hyperlink>
                            <w:r w:rsidRPr="00883FB3">
                              <w:rPr>
                                <w:b/>
                                <w:bCs/>
                              </w:rPr>
                              <w:t xml:space="preserve">. </w:t>
                            </w:r>
                            <w:r w:rsidRPr="00883FB3">
                              <w:t>Please provide the property address and specific details</w:t>
                            </w:r>
                            <w:r w:rsidRPr="00883FB3">
                              <w:rPr>
                                <w:b/>
                                <w:bCs/>
                              </w:rPr>
                              <w:t xml:space="preserve">.      </w:t>
                            </w:r>
                          </w:p>
                          <w:p w14:paraId="71083143" w14:textId="77777777" w:rsidR="00DB274C" w:rsidRPr="00883FB3" w:rsidRDefault="00DB274C" w:rsidP="00DB274C">
                            <w:pPr>
                              <w:widowControl w:val="0"/>
                              <w:spacing w:line="280" w:lineRule="exact"/>
                              <w:jc w:val="both"/>
                              <w:rPr>
                                <w:b/>
                                <w:u w:val="singl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88ACA" id="Text Box 28" o:spid="_x0000_s1031" type="#_x0000_t202" style="position:absolute;margin-left:209.8pt;margin-top:457.85pt;width:366pt;height:246.1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" filled="f" fillcolor="#fffffe" stroked="f" strokecolor="#212120" insetpen="t">
                <v:textbox inset="2.88pt,2.88pt,2.88pt,2.88pt">
                  <w:txbxContent>
                    <w:p w14:paraId="3B5F9A5B" w14:textId="1AA83A4C" w:rsidR="009073AF" w:rsidRPr="00240787" w:rsidRDefault="00240787" w:rsidP="00E96AB4">
                      <w:pPr>
                        <w:widowControl w:val="0"/>
                        <w:spacing w:line="280" w:lineRule="exact"/>
                        <w:jc w:val="both"/>
                        <w:rPr>
                          <w:b/>
                          <w:bCs/>
                          <w:sz w:val="28"/>
                          <w:szCs w:val="28"/>
                        </w:rPr>
                      </w:pPr>
                      <w:r w:rsidRPr="00A31287">
                        <w:rPr>
                          <w:b/>
                          <w:bCs/>
                          <w:sz w:val="28"/>
                          <w:szCs w:val="28"/>
                          <w:u w:val="single"/>
                        </w:rPr>
                        <w:t>Contact Information</w:t>
                      </w:r>
                      <w:r w:rsidR="00725D39">
                        <w:rPr>
                          <w:b/>
                          <w:bCs/>
                          <w:sz w:val="28"/>
                          <w:szCs w:val="28"/>
                        </w:rPr>
                        <w:t>:</w:t>
                      </w:r>
                    </w:p>
                    <w:p w14:paraId="641B5EC1" w14:textId="77777777" w:rsidR="00883FB3" w:rsidRDefault="00B71593" w:rsidP="00E96AB4">
                      <w:pPr>
                        <w:widowControl w:val="0"/>
                        <w:spacing w:line="280" w:lineRule="exact"/>
                        <w:jc w:val="both"/>
                      </w:pPr>
                      <w:r w:rsidRPr="00A25C62">
                        <w:rPr>
                          <w:b/>
                        </w:rPr>
                        <w:t>Pothole or Sidewalk Repair:</w:t>
                      </w:r>
                      <w:r w:rsidRPr="00883FB3">
                        <w:t xml:space="preserve">  </w:t>
                      </w:r>
                    </w:p>
                    <w:p w14:paraId="7E140DD1" w14:textId="431DAA4F" w:rsidR="00B71593" w:rsidRPr="00883FB3" w:rsidRDefault="00B71593" w:rsidP="00883FB3">
                      <w:pPr>
                        <w:widowControl w:val="0"/>
                        <w:spacing w:line="280" w:lineRule="exact"/>
                      </w:pPr>
                      <w:r w:rsidRPr="00883FB3">
                        <w:t xml:space="preserve">Homeowners can contact Louisville Metro Call – online at </w:t>
                      </w:r>
                      <w:hyperlink r:id="rId12" w:history="1">
                        <w:r w:rsidRPr="00883FB3">
                          <w:rPr>
                            <w:rStyle w:val="Hyperlink"/>
                          </w:rPr>
                          <w:t>http://louisville.gov/government/metrocall-311</w:t>
                        </w:r>
                      </w:hyperlink>
                      <w:r w:rsidRPr="00883FB3">
                        <w:t xml:space="preserve"> or call 311 to request a repair.</w:t>
                      </w:r>
                    </w:p>
                    <w:p w14:paraId="6262F52C" w14:textId="77777777" w:rsidR="00B71593" w:rsidRPr="00883FB3" w:rsidRDefault="00B71593" w:rsidP="00B71593">
                      <w:pPr>
                        <w:widowControl w:val="0"/>
                        <w:spacing w:line="280" w:lineRule="exact"/>
                        <w:jc w:val="both"/>
                        <w:rPr>
                          <w:b/>
                        </w:rPr>
                      </w:pPr>
                    </w:p>
                    <w:p w14:paraId="6CCE5848" w14:textId="77777777" w:rsidR="00883FB3" w:rsidRPr="00A25C62" w:rsidRDefault="00B71593" w:rsidP="00B71593">
                      <w:pPr>
                        <w:widowControl w:val="0"/>
                        <w:spacing w:line="280" w:lineRule="exact"/>
                        <w:jc w:val="both"/>
                      </w:pPr>
                      <w:r w:rsidRPr="00A25C62">
                        <w:rPr>
                          <w:b/>
                        </w:rPr>
                        <w:t>Street Light Out:</w:t>
                      </w:r>
                      <w:r w:rsidRPr="00A25C62">
                        <w:t xml:space="preserve">  </w:t>
                      </w:r>
                    </w:p>
                    <w:p w14:paraId="6760EAAB" w14:textId="623F3F80" w:rsidR="00E729A3" w:rsidRPr="00883FB3" w:rsidRDefault="00B71593" w:rsidP="00883FB3">
                      <w:pPr>
                        <w:widowControl w:val="0"/>
                        <w:spacing w:line="280" w:lineRule="exact"/>
                      </w:pPr>
                      <w:r w:rsidRPr="00883FB3">
                        <w:t>Call LG&amp;E at 589-1444 and provide the address of the home closest to the light. We pay a flat rate per light, whether the light works or not, and repairs are included. Any homeowner can request a repair.</w:t>
                      </w:r>
                    </w:p>
                    <w:p w14:paraId="096488B5" w14:textId="5790C1A0" w:rsidR="00B71593" w:rsidRPr="00883FB3" w:rsidRDefault="00B71593" w:rsidP="00B71593">
                      <w:pPr>
                        <w:widowControl w:val="0"/>
                        <w:spacing w:line="280" w:lineRule="exact"/>
                        <w:jc w:val="both"/>
                      </w:pPr>
                      <w:r w:rsidRPr="00883FB3">
                        <w:t xml:space="preserve"> </w:t>
                      </w:r>
                    </w:p>
                    <w:p w14:paraId="77884506" w14:textId="77777777" w:rsidR="00883FB3" w:rsidRPr="00A25C62" w:rsidRDefault="00FC1AE1" w:rsidP="00FC1AE1">
                      <w:pPr>
                        <w:widowControl w:val="0"/>
                        <w:spacing w:line="280" w:lineRule="exact"/>
                        <w:jc w:val="both"/>
                        <w:rPr>
                          <w:bCs/>
                        </w:rPr>
                      </w:pPr>
                      <w:r w:rsidRPr="00A25C62">
                        <w:rPr>
                          <w:b/>
                        </w:rPr>
                        <w:t>Verify Annual Dues:</w:t>
                      </w:r>
                      <w:r w:rsidRPr="00A25C62">
                        <w:rPr>
                          <w:bCs/>
                        </w:rPr>
                        <w:t xml:space="preserve">  </w:t>
                      </w:r>
                    </w:p>
                    <w:p w14:paraId="015216BA" w14:textId="7D24601D" w:rsidR="00FC1AE1" w:rsidRPr="00883FB3" w:rsidRDefault="00FC1AE1" w:rsidP="00883FB3">
                      <w:pPr>
                        <w:widowControl w:val="0"/>
                        <w:spacing w:line="280" w:lineRule="exact"/>
                        <w:rPr>
                          <w:bCs/>
                          <w:u w:val="single"/>
                        </w:rPr>
                      </w:pPr>
                      <w:r w:rsidRPr="00883FB3">
                        <w:rPr>
                          <w:bCs/>
                        </w:rPr>
                        <w:t xml:space="preserve">If a closing agent needs to verify dues have been paid, please email Ken Wheat at </w:t>
                      </w:r>
                      <w:hyperlink r:id="rId13" w:history="1">
                        <w:r w:rsidRPr="00883FB3">
                          <w:rPr>
                            <w:rStyle w:val="Hyperlink"/>
                            <w:bCs/>
                          </w:rPr>
                          <w:t>kwheat97@aol.com</w:t>
                        </w:r>
                      </w:hyperlink>
                      <w:r w:rsidRPr="00883FB3">
                        <w:rPr>
                          <w:bCs/>
                        </w:rPr>
                        <w:t xml:space="preserve">.  </w:t>
                      </w:r>
                    </w:p>
                    <w:p w14:paraId="453E8522" w14:textId="77777777" w:rsidR="00FC1AE1" w:rsidRPr="00883FB3" w:rsidRDefault="00FC1AE1" w:rsidP="00FC1AE1">
                      <w:pPr>
                        <w:widowControl w:val="0"/>
                        <w:spacing w:line="280" w:lineRule="exact"/>
                        <w:jc w:val="both"/>
                      </w:pPr>
                    </w:p>
                    <w:p w14:paraId="50E179A7" w14:textId="6D7D8FFF" w:rsidR="00B71593" w:rsidRPr="00883FB3" w:rsidRDefault="00B71593" w:rsidP="00883FB3">
                      <w:pPr>
                        <w:widowControl w:val="0"/>
                        <w:spacing w:line="280" w:lineRule="exact"/>
                        <w:rPr>
                          <w:b/>
                          <w:bCs/>
                        </w:rPr>
                      </w:pPr>
                      <w:r w:rsidRPr="00A25C62">
                        <w:rPr>
                          <w:b/>
                        </w:rPr>
                        <w:t>Question</w:t>
                      </w:r>
                      <w:r w:rsidR="009073AF" w:rsidRPr="00A25C62">
                        <w:rPr>
                          <w:b/>
                        </w:rPr>
                        <w:t>s</w:t>
                      </w:r>
                      <w:r w:rsidRPr="00A25C62">
                        <w:rPr>
                          <w:b/>
                        </w:rPr>
                        <w:t>, Complaint</w:t>
                      </w:r>
                      <w:r w:rsidR="009073AF" w:rsidRPr="00A25C62">
                        <w:rPr>
                          <w:b/>
                        </w:rPr>
                        <w:t>s</w:t>
                      </w:r>
                      <w:r w:rsidRPr="00A25C62">
                        <w:rPr>
                          <w:b/>
                        </w:rPr>
                        <w:t>, or Concern</w:t>
                      </w:r>
                      <w:r w:rsidR="009073AF" w:rsidRPr="00A25C62">
                        <w:rPr>
                          <w:b/>
                        </w:rPr>
                        <w:t>s</w:t>
                      </w:r>
                      <w:r w:rsidR="00240787" w:rsidRPr="00A25C62">
                        <w:rPr>
                          <w:b/>
                        </w:rPr>
                        <w:t>:</w:t>
                      </w:r>
                      <w:r w:rsidRPr="00883FB3">
                        <w:t xml:space="preserve">  </w:t>
                      </w:r>
                      <w:r w:rsidR="00883FB3">
                        <w:br/>
                      </w:r>
                      <w:r w:rsidRPr="00883FB3">
                        <w:t xml:space="preserve">Email the Board of Directors at </w:t>
                      </w:r>
                      <w:hyperlink r:id="rId14" w:history="1">
                        <w:r w:rsidRPr="00883FB3">
                          <w:rPr>
                            <w:rStyle w:val="Hyperlink"/>
                            <w:b/>
                            <w:bCs/>
                          </w:rPr>
                          <w:t>bhhcaboard@gmail.com</w:t>
                        </w:r>
                      </w:hyperlink>
                      <w:r w:rsidRPr="00883FB3">
                        <w:rPr>
                          <w:b/>
                          <w:bCs/>
                        </w:rPr>
                        <w:t xml:space="preserve">. </w:t>
                      </w:r>
                      <w:r w:rsidRPr="00883FB3">
                        <w:t>Please provide the property address and specific details</w:t>
                      </w:r>
                      <w:r w:rsidRPr="00883FB3">
                        <w:rPr>
                          <w:b/>
                          <w:bCs/>
                        </w:rPr>
                        <w:t xml:space="preserve">.      </w:t>
                      </w:r>
                    </w:p>
                    <w:p w14:paraId="71083143" w14:textId="77777777" w:rsidR="00DB274C" w:rsidRPr="00883FB3" w:rsidRDefault="00DB274C" w:rsidP="00DB274C">
                      <w:pPr>
                        <w:widowControl w:val="0"/>
                        <w:spacing w:line="280" w:lineRule="exact"/>
                        <w:jc w:val="both"/>
                        <w:rPr>
                          <w:b/>
                          <w:u w:val="single"/>
                        </w:rPr>
                      </w:pPr>
                    </w:p>
                  </w:txbxContent>
                </v:textbox>
                <w10:wrap anchorx="margin"/>
              </v:shape>
            </w:pict>
          </mc:Fallback>
        </mc:AlternateContent>
      </w:r>
      <w:r w:rsidR="00883FB3">
        <w:rPr>
          <w:noProof/>
        </w:rPr>
        <mc:AlternateContent>
          <mc:Choice Requires="wps">
            <w:drawing>
              <wp:anchor distT="0" distB="0" distL="114300" distR="114300" simplePos="0" relativeHeight="251531775" behindDoc="0" locked="0" layoutInCell="1" allowOverlap="1" wp14:anchorId="7786C35F" wp14:editId="5F4CD8E3">
                <wp:simplePos x="0" y="0"/>
                <wp:positionH relativeFrom="margin">
                  <wp:posOffset>2686050</wp:posOffset>
                </wp:positionH>
                <wp:positionV relativeFrom="paragraph">
                  <wp:posOffset>4743611</wp:posOffset>
                </wp:positionV>
                <wp:extent cx="4624705" cy="1009650"/>
                <wp:effectExtent l="0" t="0" r="4445" b="0"/>
                <wp:wrapNone/>
                <wp:docPr id="71554140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009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69A532" w14:textId="77777777" w:rsidR="00A31287" w:rsidRPr="00A31287" w:rsidRDefault="009D3649" w:rsidP="009D3649">
                            <w:pPr>
                              <w:widowControl w:val="0"/>
                              <w:spacing w:line="280" w:lineRule="exact"/>
                              <w:jc w:val="both"/>
                              <w:rPr>
                                <w:sz w:val="28"/>
                                <w:szCs w:val="28"/>
                              </w:rPr>
                            </w:pPr>
                            <w:r w:rsidRPr="00A31287">
                              <w:rPr>
                                <w:b/>
                                <w:sz w:val="28"/>
                                <w:szCs w:val="28"/>
                                <w:u w:val="single"/>
                              </w:rPr>
                              <w:t>Trash Service</w:t>
                            </w:r>
                            <w:r w:rsidRPr="00A31287">
                              <w:rPr>
                                <w:b/>
                                <w:sz w:val="28"/>
                                <w:szCs w:val="28"/>
                              </w:rPr>
                              <w:t>:</w:t>
                            </w:r>
                            <w:r w:rsidRPr="00A31287">
                              <w:rPr>
                                <w:sz w:val="28"/>
                                <w:szCs w:val="28"/>
                              </w:rPr>
                              <w:t xml:space="preserve">  </w:t>
                            </w:r>
                          </w:p>
                          <w:p w14:paraId="287FBBDE" w14:textId="68E765D0" w:rsidR="009D3649" w:rsidRPr="008B562A" w:rsidRDefault="009D3649" w:rsidP="009D3649">
                            <w:pPr>
                              <w:widowControl w:val="0"/>
                              <w:spacing w:line="280" w:lineRule="exact"/>
                              <w:jc w:val="both"/>
                            </w:pPr>
                            <w:r>
                              <w:t>Homeowners pay for trash collection directly to the company they choose.  BHHCA does have special community rates with</w:t>
                            </w:r>
                            <w:r w:rsidRPr="008B562A">
                              <w:t xml:space="preserve"> Republic Services</w:t>
                            </w:r>
                            <w:r w:rsidR="00EB0512">
                              <w:t>.  H</w:t>
                            </w:r>
                            <w:r>
                              <w:t xml:space="preserve">omeowners can </w:t>
                            </w:r>
                            <w:r w:rsidR="00BA0B71">
                              <w:t>call</w:t>
                            </w:r>
                            <w:r>
                              <w:t xml:space="preserve"> </w:t>
                            </w:r>
                            <w:r w:rsidR="000C104F">
                              <w:t>Republic</w:t>
                            </w:r>
                            <w:r>
                              <w:t xml:space="preserve"> </w:t>
                            </w:r>
                            <w:r w:rsidRPr="008B562A">
                              <w:t>at 502-638-9000 for</w:t>
                            </w:r>
                            <w:r>
                              <w:t xml:space="preserve"> service</w:t>
                            </w:r>
                            <w:r w:rsidRPr="008B562A">
                              <w:t xml:space="preserve">.  </w:t>
                            </w:r>
                            <w:r>
                              <w:t xml:space="preserve">They also </w:t>
                            </w:r>
                            <w:r w:rsidR="00CC0264">
                              <w:t>have</w:t>
                            </w:r>
                            <w:r>
                              <w:t xml:space="preserve"> r</w:t>
                            </w:r>
                            <w:r w:rsidRPr="008B562A">
                              <w:t>ecycling and yard waste a</w:t>
                            </w:r>
                            <w:r>
                              <w:t>s</w:t>
                            </w:r>
                            <w:r w:rsidRPr="008B562A">
                              <w:t xml:space="preserve"> optional services.  Please promptly </w:t>
                            </w:r>
                            <w:r w:rsidR="008F13F9">
                              <w:t>store</w:t>
                            </w:r>
                            <w:r w:rsidRPr="008B562A">
                              <w:t xml:space="preserve"> trash cans</w:t>
                            </w:r>
                            <w:r w:rsidR="008F13F9">
                              <w:t xml:space="preserve"> out of sight</w:t>
                            </w:r>
                            <w:r w:rsidRPr="008B562A">
                              <w:t xml:space="preserve"> </w:t>
                            </w:r>
                            <w:r w:rsidR="008F13F9">
                              <w:t xml:space="preserve">from the street </w:t>
                            </w:r>
                            <w:r w:rsidRPr="008B562A">
                              <w:t>after collection.</w:t>
                            </w:r>
                          </w:p>
                          <w:p w14:paraId="47570638" w14:textId="77777777" w:rsidR="009D3649" w:rsidRPr="008B562A" w:rsidRDefault="009D3649" w:rsidP="009D3649">
                            <w:pPr>
                              <w:widowControl w:val="0"/>
                              <w:spacing w:line="280" w:lineRule="exact"/>
                              <w:jc w:val="both"/>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6C35F" id="Text Box 189" o:spid="_x0000_s1032" type="#_x0000_t202" style="position:absolute;margin-left:211.5pt;margin-top:373.5pt;width:364.15pt;height:79.5pt;z-index:251531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" filled="f" fillcolor="#fffffe" stroked="f" strokecolor="#212120" insetpen="t">
                <v:textbox inset="2.88pt,2.88pt,2.88pt,2.88pt">
                  <w:txbxContent>
                    <w:p w14:paraId="0E69A532" w14:textId="77777777" w:rsidR="00A31287" w:rsidRPr="00A31287" w:rsidRDefault="009D3649" w:rsidP="009D3649">
                      <w:pPr>
                        <w:widowControl w:val="0"/>
                        <w:spacing w:line="280" w:lineRule="exact"/>
                        <w:jc w:val="both"/>
                        <w:rPr>
                          <w:sz w:val="28"/>
                          <w:szCs w:val="28"/>
                        </w:rPr>
                      </w:pPr>
                      <w:r w:rsidRPr="00A31287">
                        <w:rPr>
                          <w:b/>
                          <w:sz w:val="28"/>
                          <w:szCs w:val="28"/>
                          <w:u w:val="single"/>
                        </w:rPr>
                        <w:t>Trash Service</w:t>
                      </w:r>
                      <w:r w:rsidRPr="00A31287">
                        <w:rPr>
                          <w:b/>
                          <w:sz w:val="28"/>
                          <w:szCs w:val="28"/>
                        </w:rPr>
                        <w:t>:</w:t>
                      </w:r>
                      <w:r w:rsidRPr="00A31287">
                        <w:rPr>
                          <w:sz w:val="28"/>
                          <w:szCs w:val="28"/>
                        </w:rPr>
                        <w:t xml:space="preserve">  </w:t>
                      </w:r>
                    </w:p>
                    <w:p w14:paraId="287FBBDE" w14:textId="68E765D0" w:rsidR="009D3649" w:rsidRPr="008B562A" w:rsidRDefault="009D3649" w:rsidP="009D3649">
                      <w:pPr>
                        <w:widowControl w:val="0"/>
                        <w:spacing w:line="280" w:lineRule="exact"/>
                        <w:jc w:val="both"/>
                      </w:pPr>
                      <w:r>
                        <w:t>Homeowners pay for trash collection directly to the company they choose.  BHHCA does have special community rates with</w:t>
                      </w:r>
                      <w:r w:rsidRPr="008B562A">
                        <w:t xml:space="preserve"> Republic Services</w:t>
                      </w:r>
                      <w:r w:rsidR="00EB0512">
                        <w:t>.  H</w:t>
                      </w:r>
                      <w:r>
                        <w:t xml:space="preserve">omeowners can </w:t>
                      </w:r>
                      <w:r w:rsidR="00BA0B71">
                        <w:t>call</w:t>
                      </w:r>
                      <w:r>
                        <w:t xml:space="preserve"> </w:t>
                      </w:r>
                      <w:r w:rsidR="000C104F">
                        <w:t>Republic</w:t>
                      </w:r>
                      <w:r>
                        <w:t xml:space="preserve"> </w:t>
                      </w:r>
                      <w:r w:rsidRPr="008B562A">
                        <w:t>at 502-638-9000 for</w:t>
                      </w:r>
                      <w:r>
                        <w:t xml:space="preserve"> service</w:t>
                      </w:r>
                      <w:r w:rsidRPr="008B562A">
                        <w:t xml:space="preserve">.  </w:t>
                      </w:r>
                      <w:r>
                        <w:t xml:space="preserve">They also </w:t>
                      </w:r>
                      <w:r w:rsidR="00CC0264">
                        <w:t>have</w:t>
                      </w:r>
                      <w:r>
                        <w:t xml:space="preserve"> r</w:t>
                      </w:r>
                      <w:r w:rsidRPr="008B562A">
                        <w:t>ecycling and yard waste a</w:t>
                      </w:r>
                      <w:r>
                        <w:t>s</w:t>
                      </w:r>
                      <w:r w:rsidRPr="008B562A">
                        <w:t xml:space="preserve"> optional services.  Please promptly </w:t>
                      </w:r>
                      <w:r w:rsidR="008F13F9">
                        <w:t>store</w:t>
                      </w:r>
                      <w:r w:rsidRPr="008B562A">
                        <w:t xml:space="preserve"> trash cans</w:t>
                      </w:r>
                      <w:r w:rsidR="008F13F9">
                        <w:t xml:space="preserve"> out of sight</w:t>
                      </w:r>
                      <w:r w:rsidRPr="008B562A">
                        <w:t xml:space="preserve"> </w:t>
                      </w:r>
                      <w:r w:rsidR="008F13F9">
                        <w:t xml:space="preserve">from the street </w:t>
                      </w:r>
                      <w:r w:rsidRPr="008B562A">
                        <w:t>after collection.</w:t>
                      </w:r>
                    </w:p>
                    <w:p w14:paraId="47570638" w14:textId="77777777" w:rsidR="009D3649" w:rsidRPr="008B562A" w:rsidRDefault="009D3649" w:rsidP="009D3649">
                      <w:pPr>
                        <w:widowControl w:val="0"/>
                        <w:spacing w:line="280" w:lineRule="exact"/>
                        <w:jc w:val="both"/>
                      </w:pPr>
                    </w:p>
                  </w:txbxContent>
                </v:textbox>
                <w10:wrap anchorx="margin"/>
              </v:shape>
            </w:pict>
          </mc:Fallback>
        </mc:AlternateContent>
      </w:r>
      <w:r w:rsidR="00883FB3">
        <w:rPr>
          <w:noProof/>
        </w:rPr>
        <mc:AlternateContent>
          <mc:Choice Requires="wps">
            <w:drawing>
              <wp:anchor distT="0" distB="0" distL="114300" distR="114300" simplePos="0" relativeHeight="251719168" behindDoc="0" locked="0" layoutInCell="1" allowOverlap="1" wp14:anchorId="73692FA9" wp14:editId="68B39766">
                <wp:simplePos x="0" y="0"/>
                <wp:positionH relativeFrom="margin">
                  <wp:posOffset>2664725</wp:posOffset>
                </wp:positionH>
                <wp:positionV relativeFrom="paragraph">
                  <wp:posOffset>2354902</wp:posOffset>
                </wp:positionV>
                <wp:extent cx="4648200" cy="2313296"/>
                <wp:effectExtent l="0" t="0" r="0" b="0"/>
                <wp:wrapNone/>
                <wp:docPr id="9999087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1329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CDD67C" w14:textId="605EBF9C" w:rsidR="0073593D" w:rsidRPr="00A31287" w:rsidRDefault="00A31287" w:rsidP="0073593D">
                            <w:pPr>
                              <w:widowControl w:val="0"/>
                              <w:spacing w:line="280" w:lineRule="exact"/>
                              <w:jc w:val="both"/>
                              <w:rPr>
                                <w:b/>
                                <w:bCs/>
                                <w:sz w:val="28"/>
                                <w:szCs w:val="28"/>
                              </w:rPr>
                            </w:pPr>
                            <w:r w:rsidRPr="00A31287">
                              <w:rPr>
                                <w:b/>
                                <w:bCs/>
                                <w:sz w:val="28"/>
                                <w:szCs w:val="28"/>
                                <w:u w:val="single"/>
                              </w:rPr>
                              <w:t>Annual Dues</w:t>
                            </w:r>
                            <w:r w:rsidR="0073593D" w:rsidRPr="00A31287">
                              <w:rPr>
                                <w:b/>
                                <w:bCs/>
                                <w:sz w:val="28"/>
                                <w:szCs w:val="28"/>
                              </w:rPr>
                              <w:t>:</w:t>
                            </w:r>
                          </w:p>
                          <w:p w14:paraId="7D6DA63D" w14:textId="77777777" w:rsidR="0073593D" w:rsidRDefault="0073593D" w:rsidP="0073593D">
                            <w:pPr>
                              <w:pStyle w:val="NoSpacing"/>
                            </w:pPr>
                            <w:r>
                              <w:t xml:space="preserve">Annual dues pay for snow removal, landscape maintenance, LG&amp;E street lights, front entrance lights and sprinklers, website, accounting/operating expenses, etc.  </w:t>
                            </w:r>
                          </w:p>
                          <w:p w14:paraId="728F7B47" w14:textId="77777777" w:rsidR="0073593D" w:rsidRDefault="0073593D" w:rsidP="0073593D">
                            <w:pPr>
                              <w:pStyle w:val="NoSpacing"/>
                            </w:pPr>
                          </w:p>
                          <w:p w14:paraId="7CC17734" w14:textId="77777777" w:rsidR="00883FB3" w:rsidRDefault="00883FB3" w:rsidP="00883FB3">
                            <w:pPr>
                              <w:pStyle w:val="NoSpacing"/>
                            </w:pPr>
                            <w:r w:rsidRPr="00E8636B">
                              <w:rPr>
                                <w:b/>
                                <w:bCs/>
                              </w:rPr>
                              <w:t>A huge thank you to the Brooks of Hickory Hollow community!</w:t>
                            </w:r>
                            <w:r w:rsidRPr="00E8636B">
                              <w:t xml:space="preserve"> While we typically enjoy a fantastic </w:t>
                            </w:r>
                            <w:r w:rsidRPr="00E8636B">
                              <w:rPr>
                                <w:b/>
                                <w:bCs/>
                              </w:rPr>
                              <w:t>99% collection rate</w:t>
                            </w:r>
                            <w:r w:rsidRPr="00E8636B">
                              <w:t xml:space="preserve">, we are thrilled to share that 2025 was a record-breaking year with </w:t>
                            </w:r>
                            <w:r w:rsidRPr="00E8636B">
                              <w:rPr>
                                <w:b/>
                                <w:bCs/>
                              </w:rPr>
                              <w:t>100% of our 240 households</w:t>
                            </w:r>
                            <w:r w:rsidRPr="00E8636B">
                              <w:t xml:space="preserve"> paying their annual dues. </w:t>
                            </w:r>
                          </w:p>
                          <w:p w14:paraId="188783A5" w14:textId="77777777" w:rsidR="00883FB3" w:rsidRDefault="00883FB3" w:rsidP="00883FB3">
                            <w:pPr>
                              <w:pStyle w:val="NoSpacing"/>
                            </w:pPr>
                          </w:p>
                          <w:p w14:paraId="53C66934" w14:textId="6198CABA" w:rsidR="00883FB3" w:rsidRPr="000F0365" w:rsidRDefault="00883FB3" w:rsidP="00883FB3">
                            <w:pPr>
                              <w:pStyle w:val="NoSpacing"/>
                            </w:pPr>
                            <w:r w:rsidRPr="00E8636B">
                              <w:t xml:space="preserve">Because of this full participation and the Board’s ongoing commitment to keeping expenses as low as possible, we are happy to announce that </w:t>
                            </w:r>
                            <w:r w:rsidRPr="00E8636B">
                              <w:rPr>
                                <w:b/>
                                <w:bCs/>
                              </w:rPr>
                              <w:t>2026 annual dues will remain the same</w:t>
                            </w:r>
                            <w:r>
                              <w:rPr>
                                <w:b/>
                                <w:bCs/>
                              </w:rPr>
                              <w:t xml:space="preserve"> as 2025</w:t>
                            </w:r>
                            <w:r w:rsidRPr="00E8636B">
                              <w:t xml:space="preserve"> with no increase. </w:t>
                            </w:r>
                            <w:r w:rsidR="00F3508A">
                              <w:t>And</w:t>
                            </w:r>
                            <w:r w:rsidR="00CD60B0">
                              <w:t xml:space="preserve"> the last increase</w:t>
                            </w:r>
                            <w:r w:rsidR="00F3508A">
                              <w:t xml:space="preserve"> was 4 years ago</w:t>
                            </w:r>
                            <w:r w:rsidR="00D145CC">
                              <w:t>!</w:t>
                            </w:r>
                            <w:r w:rsidR="00B94BC4">
                              <w:t xml:space="preserve">  </w:t>
                            </w:r>
                            <w:r w:rsidRPr="00E8636B">
                              <w:t>We truly appreciate your support in keeping our neighborhood a wonderful place to live!</w:t>
                            </w:r>
                          </w:p>
                          <w:p w14:paraId="1A373ED5" w14:textId="77777777" w:rsidR="0073593D" w:rsidRDefault="0073593D" w:rsidP="0073593D">
                            <w:pPr>
                              <w:pStyle w:val="NoSpacing"/>
                            </w:pPr>
                          </w:p>
                          <w:p w14:paraId="547239E9" w14:textId="77777777" w:rsidR="0073593D" w:rsidRDefault="0073593D" w:rsidP="0073593D">
                            <w:pPr>
                              <w:pStyle w:val="NoSpacing"/>
                            </w:pPr>
                            <w:r>
                              <w:t xml:space="preserve">Dues must be paid by April 30 with a discount for paying early by March 31 and late fee after April 30.  Let’s make it 100% again for 2026! </w:t>
                            </w:r>
                          </w:p>
                          <w:p w14:paraId="2C884E8F" w14:textId="3D2472E4" w:rsidR="0073593D" w:rsidRPr="0041085F" w:rsidRDefault="0073593D" w:rsidP="0073593D">
                            <w:pPr>
                              <w:widowControl w:val="0"/>
                              <w:spacing w:line="280" w:lineRule="exact"/>
                              <w:jc w:val="both"/>
                              <w:rPr>
                                <w:b/>
                                <w:sz w:val="18"/>
                                <w:szCs w:val="18"/>
                                <w:u w:val="singl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92FA9" id="_x0000_s1033" type="#_x0000_t202" style="position:absolute;margin-left:209.8pt;margin-top:185.45pt;width:366pt;height:182.1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" filled="f" fillcolor="#fffffe" stroked="f" strokecolor="#212120" insetpen="t">
                <v:textbox inset="2.88pt,2.88pt,2.88pt,2.88pt">
                  <w:txbxContent>
                    <w:p w14:paraId="2DCDD67C" w14:textId="605EBF9C" w:rsidR="0073593D" w:rsidRPr="00A31287" w:rsidRDefault="00A31287" w:rsidP="0073593D">
                      <w:pPr>
                        <w:widowControl w:val="0"/>
                        <w:spacing w:line="280" w:lineRule="exact"/>
                        <w:jc w:val="both"/>
                        <w:rPr>
                          <w:b/>
                          <w:bCs/>
                          <w:sz w:val="28"/>
                          <w:szCs w:val="28"/>
                        </w:rPr>
                      </w:pPr>
                      <w:r w:rsidRPr="00A31287">
                        <w:rPr>
                          <w:b/>
                          <w:bCs/>
                          <w:sz w:val="28"/>
                          <w:szCs w:val="28"/>
                          <w:u w:val="single"/>
                        </w:rPr>
                        <w:t>Annual Dues</w:t>
                      </w:r>
                      <w:r w:rsidR="0073593D" w:rsidRPr="00A31287">
                        <w:rPr>
                          <w:b/>
                          <w:bCs/>
                          <w:sz w:val="28"/>
                          <w:szCs w:val="28"/>
                        </w:rPr>
                        <w:t>:</w:t>
                      </w:r>
                    </w:p>
                    <w:p w14:paraId="7D6DA63D" w14:textId="77777777" w:rsidR="0073593D" w:rsidRDefault="0073593D" w:rsidP="0073593D">
                      <w:pPr>
                        <w:pStyle w:val="NoSpacing"/>
                      </w:pPr>
                      <w:r>
                        <w:t xml:space="preserve">Annual dues pay for snow removal, landscape maintenance, LG&amp;E street lights, front entrance lights and sprinklers, website, accounting/operating expenses, etc.  </w:t>
                      </w:r>
                    </w:p>
                    <w:p w14:paraId="728F7B47" w14:textId="77777777" w:rsidR="0073593D" w:rsidRDefault="0073593D" w:rsidP="0073593D">
                      <w:pPr>
                        <w:pStyle w:val="NoSpacing"/>
                      </w:pPr>
                    </w:p>
                    <w:p w14:paraId="7CC17734" w14:textId="77777777" w:rsidR="00883FB3" w:rsidRDefault="00883FB3" w:rsidP="00883FB3">
                      <w:pPr>
                        <w:pStyle w:val="NoSpacing"/>
                      </w:pPr>
                      <w:r w:rsidRPr="00E8636B">
                        <w:rPr>
                          <w:b/>
                          <w:bCs/>
                        </w:rPr>
                        <w:t>A huge thank you to the Brooks of Hickory Hollow community!</w:t>
                      </w:r>
                      <w:r w:rsidRPr="00E8636B">
                        <w:t xml:space="preserve"> While we typically enjoy a fantastic </w:t>
                      </w:r>
                      <w:r w:rsidRPr="00E8636B">
                        <w:rPr>
                          <w:b/>
                          <w:bCs/>
                        </w:rPr>
                        <w:t>99% collection rate</w:t>
                      </w:r>
                      <w:r w:rsidRPr="00E8636B">
                        <w:t xml:space="preserve">, we are thrilled to share that 2025 was a record-breaking year with </w:t>
                      </w:r>
                      <w:r w:rsidRPr="00E8636B">
                        <w:rPr>
                          <w:b/>
                          <w:bCs/>
                        </w:rPr>
                        <w:t>100% of our 240 households</w:t>
                      </w:r>
                      <w:r w:rsidRPr="00E8636B">
                        <w:t xml:space="preserve"> paying their annual dues. </w:t>
                      </w:r>
                    </w:p>
                    <w:p w14:paraId="188783A5" w14:textId="77777777" w:rsidR="00883FB3" w:rsidRDefault="00883FB3" w:rsidP="00883FB3">
                      <w:pPr>
                        <w:pStyle w:val="NoSpacing"/>
                      </w:pPr>
                    </w:p>
                    <w:p w14:paraId="53C66934" w14:textId="6198CABA" w:rsidR="00883FB3" w:rsidRPr="000F0365" w:rsidRDefault="00883FB3" w:rsidP="00883FB3">
                      <w:pPr>
                        <w:pStyle w:val="NoSpacing"/>
                      </w:pPr>
                      <w:r w:rsidRPr="00E8636B">
                        <w:t xml:space="preserve">Because of this full participation and the Board’s ongoing commitment to keeping expenses as low as possible, we are happy to announce that </w:t>
                      </w:r>
                      <w:r w:rsidRPr="00E8636B">
                        <w:rPr>
                          <w:b/>
                          <w:bCs/>
                        </w:rPr>
                        <w:t>2026 annual dues will remain the same</w:t>
                      </w:r>
                      <w:r>
                        <w:rPr>
                          <w:b/>
                          <w:bCs/>
                        </w:rPr>
                        <w:t xml:space="preserve"> as 2025</w:t>
                      </w:r>
                      <w:r w:rsidRPr="00E8636B">
                        <w:t xml:space="preserve"> with no increase. </w:t>
                      </w:r>
                      <w:r w:rsidR="00F3508A">
                        <w:t>And</w:t>
                      </w:r>
                      <w:r w:rsidR="00CD60B0">
                        <w:t xml:space="preserve"> the last increase</w:t>
                      </w:r>
                      <w:r w:rsidR="00F3508A">
                        <w:t xml:space="preserve"> was 4 years ago</w:t>
                      </w:r>
                      <w:r w:rsidR="00D145CC">
                        <w:t>!</w:t>
                      </w:r>
                      <w:r w:rsidR="00B94BC4">
                        <w:t xml:space="preserve">  </w:t>
                      </w:r>
                      <w:r w:rsidRPr="00E8636B">
                        <w:t>We truly appreciate your support in keeping our neighborhood a wonderful place to live!</w:t>
                      </w:r>
                    </w:p>
                    <w:p w14:paraId="1A373ED5" w14:textId="77777777" w:rsidR="0073593D" w:rsidRDefault="0073593D" w:rsidP="0073593D">
                      <w:pPr>
                        <w:pStyle w:val="NoSpacing"/>
                      </w:pPr>
                    </w:p>
                    <w:p w14:paraId="547239E9" w14:textId="77777777" w:rsidR="0073593D" w:rsidRDefault="0073593D" w:rsidP="0073593D">
                      <w:pPr>
                        <w:pStyle w:val="NoSpacing"/>
                      </w:pPr>
                      <w:r>
                        <w:t xml:space="preserve">Dues must be paid by April 30 with a discount for paying early by March 31 and late fee after April 30.  Let’s make it 100% again for 2026! </w:t>
                      </w:r>
                    </w:p>
                    <w:p w14:paraId="2C884E8F" w14:textId="3D2472E4" w:rsidR="0073593D" w:rsidRPr="0041085F" w:rsidRDefault="0073593D" w:rsidP="0073593D">
                      <w:pPr>
                        <w:widowControl w:val="0"/>
                        <w:spacing w:line="280" w:lineRule="exact"/>
                        <w:jc w:val="both"/>
                        <w:rPr>
                          <w:b/>
                          <w:sz w:val="18"/>
                          <w:szCs w:val="18"/>
                          <w:u w:val="single"/>
                        </w:rPr>
                      </w:pPr>
                    </w:p>
                  </w:txbxContent>
                </v:textbox>
                <w10:wrap anchorx="margin"/>
              </v:shape>
            </w:pict>
          </mc:Fallback>
        </mc:AlternateContent>
      </w:r>
      <w:r w:rsidR="001F6886">
        <w:rPr>
          <w:noProof/>
          <w:color w:val="auto"/>
          <w:kern w:val="0"/>
          <w:sz w:val="24"/>
          <w:szCs w:val="24"/>
        </w:rPr>
        <mc:AlternateContent>
          <mc:Choice Requires="wps">
            <w:drawing>
              <wp:anchor distT="0" distB="0" distL="114300" distR="114300" simplePos="0" relativeHeight="251715072" behindDoc="0" locked="0" layoutInCell="1" allowOverlap="1" wp14:anchorId="2D824FFA" wp14:editId="66570262">
                <wp:simplePos x="0" y="0"/>
                <wp:positionH relativeFrom="column">
                  <wp:posOffset>158750</wp:posOffset>
                </wp:positionH>
                <wp:positionV relativeFrom="paragraph">
                  <wp:posOffset>7566025</wp:posOffset>
                </wp:positionV>
                <wp:extent cx="2520950" cy="2781300"/>
                <wp:effectExtent l="0" t="0" r="0" b="0"/>
                <wp:wrapNone/>
                <wp:docPr id="6882192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81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1E75F0" w14:textId="77777777" w:rsidR="004D2570" w:rsidRDefault="004D2570" w:rsidP="004D2570">
                            <w:pPr>
                              <w:widowControl w:val="0"/>
                              <w:spacing w:line="280" w:lineRule="exact"/>
                              <w:rPr>
                                <w:sz w:val="18"/>
                                <w:szCs w:val="18"/>
                              </w:rPr>
                            </w:pPr>
                            <w:r w:rsidRPr="004D2570">
                              <w:rPr>
                                <w:sz w:val="18"/>
                                <w:szCs w:val="18"/>
                              </w:rPr>
                              <w:t>•</w:t>
                            </w:r>
                            <w:r>
                              <w:rPr>
                                <w:sz w:val="18"/>
                                <w:szCs w:val="18"/>
                              </w:rPr>
                              <w:t xml:space="preserve"> </w:t>
                            </w:r>
                            <w:r w:rsidRPr="004D2570">
                              <w:rPr>
                                <w:sz w:val="18"/>
                                <w:szCs w:val="18"/>
                              </w:rPr>
                              <w:t xml:space="preserve">Community Yard Sale </w:t>
                            </w:r>
                          </w:p>
                          <w:p w14:paraId="5291EEC3" w14:textId="3EA27F86" w:rsidR="004D2570" w:rsidRPr="004D2570" w:rsidRDefault="004D2570" w:rsidP="003110AB">
                            <w:pPr>
                              <w:widowControl w:val="0"/>
                              <w:spacing w:line="280" w:lineRule="exact"/>
                              <w:ind w:firstLine="450"/>
                              <w:rPr>
                                <w:sz w:val="18"/>
                                <w:szCs w:val="18"/>
                              </w:rPr>
                            </w:pPr>
                            <w:r w:rsidRPr="004D2570">
                              <w:rPr>
                                <w:sz w:val="18"/>
                                <w:szCs w:val="18"/>
                              </w:rPr>
                              <w:t xml:space="preserve">– </w:t>
                            </w:r>
                            <w:r w:rsidRPr="00670F3C">
                              <w:rPr>
                                <w:b/>
                                <w:bCs/>
                                <w:sz w:val="18"/>
                                <w:szCs w:val="18"/>
                              </w:rPr>
                              <w:t xml:space="preserve">Saturday, June </w:t>
                            </w:r>
                            <w:r w:rsidR="007D3A0E">
                              <w:rPr>
                                <w:b/>
                                <w:bCs/>
                                <w:sz w:val="18"/>
                                <w:szCs w:val="18"/>
                              </w:rPr>
                              <w:t>6</w:t>
                            </w:r>
                            <w:r w:rsidRPr="004D2570">
                              <w:rPr>
                                <w:sz w:val="18"/>
                                <w:szCs w:val="18"/>
                              </w:rPr>
                              <w:t xml:space="preserve"> (First Saturday in June) </w:t>
                            </w:r>
                          </w:p>
                          <w:p w14:paraId="4ED481BA" w14:textId="77777777" w:rsidR="004D2570" w:rsidRDefault="004D2570" w:rsidP="004D2570">
                            <w:pPr>
                              <w:widowControl w:val="0"/>
                              <w:spacing w:line="280" w:lineRule="exact"/>
                              <w:rPr>
                                <w:sz w:val="18"/>
                                <w:szCs w:val="18"/>
                              </w:rPr>
                            </w:pPr>
                            <w:r w:rsidRPr="004D2570">
                              <w:rPr>
                                <w:sz w:val="18"/>
                                <w:szCs w:val="18"/>
                              </w:rPr>
                              <w:t>• Annual Meeting</w:t>
                            </w:r>
                          </w:p>
                          <w:p w14:paraId="10B42FA2" w14:textId="6CA1F4C1" w:rsidR="004D2570" w:rsidRDefault="004D2570" w:rsidP="003110AB">
                            <w:pPr>
                              <w:widowControl w:val="0"/>
                              <w:spacing w:line="280" w:lineRule="exact"/>
                              <w:ind w:firstLine="450"/>
                              <w:rPr>
                                <w:b/>
                                <w:bCs/>
                                <w:sz w:val="18"/>
                                <w:szCs w:val="18"/>
                              </w:rPr>
                            </w:pPr>
                            <w:r w:rsidRPr="004D2570">
                              <w:rPr>
                                <w:sz w:val="18"/>
                                <w:szCs w:val="18"/>
                              </w:rPr>
                              <w:t xml:space="preserve">– </w:t>
                            </w:r>
                            <w:r w:rsidRPr="00670F3C">
                              <w:rPr>
                                <w:b/>
                                <w:bCs/>
                                <w:sz w:val="18"/>
                                <w:szCs w:val="18"/>
                              </w:rPr>
                              <w:t>August</w:t>
                            </w:r>
                            <w:r w:rsidRPr="004D2570">
                              <w:rPr>
                                <w:sz w:val="18"/>
                                <w:szCs w:val="18"/>
                              </w:rPr>
                              <w:t xml:space="preserve"> </w:t>
                            </w:r>
                            <w:r>
                              <w:rPr>
                                <w:sz w:val="18"/>
                                <w:szCs w:val="18"/>
                              </w:rPr>
                              <w:t>(</w:t>
                            </w:r>
                            <w:r w:rsidRPr="004D2570">
                              <w:rPr>
                                <w:sz w:val="18"/>
                                <w:szCs w:val="18"/>
                              </w:rPr>
                              <w:t>Date to be determined.</w:t>
                            </w:r>
                            <w:r>
                              <w:rPr>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24FFA" id="_x0000_s1034" type="#_x0000_t202" style="position:absolute;margin-left:12.5pt;margin-top:595.75pt;width:198.5pt;height:2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" filled="f" fillcolor="#fffffe" stroked="f" strokecolor="#212120" insetpen="t">
                <v:textbox inset="2.88pt,2.88pt,2.88pt,2.88pt">
                  <w:txbxContent>
                    <w:p w14:paraId="071E75F0" w14:textId="77777777" w:rsidR="004D2570" w:rsidRDefault="004D2570" w:rsidP="004D2570">
                      <w:pPr>
                        <w:widowControl w:val="0"/>
                        <w:spacing w:line="280" w:lineRule="exact"/>
                        <w:rPr>
                          <w:sz w:val="18"/>
                          <w:szCs w:val="18"/>
                        </w:rPr>
                      </w:pPr>
                      <w:r w:rsidRPr="004D2570">
                        <w:rPr>
                          <w:sz w:val="18"/>
                          <w:szCs w:val="18"/>
                        </w:rPr>
                        <w:t>•</w:t>
                      </w:r>
                      <w:r>
                        <w:rPr>
                          <w:sz w:val="18"/>
                          <w:szCs w:val="18"/>
                        </w:rPr>
                        <w:t xml:space="preserve"> </w:t>
                      </w:r>
                      <w:r w:rsidRPr="004D2570">
                        <w:rPr>
                          <w:sz w:val="18"/>
                          <w:szCs w:val="18"/>
                        </w:rPr>
                        <w:t xml:space="preserve">Community Yard Sale </w:t>
                      </w:r>
                    </w:p>
                    <w:p w14:paraId="5291EEC3" w14:textId="3EA27F86" w:rsidR="004D2570" w:rsidRPr="004D2570" w:rsidRDefault="004D2570" w:rsidP="003110AB">
                      <w:pPr>
                        <w:widowControl w:val="0"/>
                        <w:spacing w:line="280" w:lineRule="exact"/>
                        <w:ind w:firstLine="450"/>
                        <w:rPr>
                          <w:sz w:val="18"/>
                          <w:szCs w:val="18"/>
                        </w:rPr>
                      </w:pPr>
                      <w:r w:rsidRPr="004D2570">
                        <w:rPr>
                          <w:sz w:val="18"/>
                          <w:szCs w:val="18"/>
                        </w:rPr>
                        <w:t xml:space="preserve">– </w:t>
                      </w:r>
                      <w:r w:rsidRPr="00670F3C">
                        <w:rPr>
                          <w:b/>
                          <w:bCs/>
                          <w:sz w:val="18"/>
                          <w:szCs w:val="18"/>
                        </w:rPr>
                        <w:t xml:space="preserve">Saturday, June </w:t>
                      </w:r>
                      <w:r w:rsidR="007D3A0E">
                        <w:rPr>
                          <w:b/>
                          <w:bCs/>
                          <w:sz w:val="18"/>
                          <w:szCs w:val="18"/>
                        </w:rPr>
                        <w:t>6</w:t>
                      </w:r>
                      <w:r w:rsidRPr="004D2570">
                        <w:rPr>
                          <w:sz w:val="18"/>
                          <w:szCs w:val="18"/>
                        </w:rPr>
                        <w:t xml:space="preserve"> (First Saturday in June) </w:t>
                      </w:r>
                    </w:p>
                    <w:p w14:paraId="4ED481BA" w14:textId="77777777" w:rsidR="004D2570" w:rsidRDefault="004D2570" w:rsidP="004D2570">
                      <w:pPr>
                        <w:widowControl w:val="0"/>
                        <w:spacing w:line="280" w:lineRule="exact"/>
                        <w:rPr>
                          <w:sz w:val="18"/>
                          <w:szCs w:val="18"/>
                        </w:rPr>
                      </w:pPr>
                      <w:r w:rsidRPr="004D2570">
                        <w:rPr>
                          <w:sz w:val="18"/>
                          <w:szCs w:val="18"/>
                        </w:rPr>
                        <w:t>• Annual Meeting</w:t>
                      </w:r>
                    </w:p>
                    <w:p w14:paraId="10B42FA2" w14:textId="6CA1F4C1" w:rsidR="004D2570" w:rsidRDefault="004D2570" w:rsidP="003110AB">
                      <w:pPr>
                        <w:widowControl w:val="0"/>
                        <w:spacing w:line="280" w:lineRule="exact"/>
                        <w:ind w:firstLine="450"/>
                        <w:rPr>
                          <w:b/>
                          <w:bCs/>
                          <w:sz w:val="18"/>
                          <w:szCs w:val="18"/>
                        </w:rPr>
                      </w:pPr>
                      <w:r w:rsidRPr="004D2570">
                        <w:rPr>
                          <w:sz w:val="18"/>
                          <w:szCs w:val="18"/>
                        </w:rPr>
                        <w:t xml:space="preserve">– </w:t>
                      </w:r>
                      <w:r w:rsidRPr="00670F3C">
                        <w:rPr>
                          <w:b/>
                          <w:bCs/>
                          <w:sz w:val="18"/>
                          <w:szCs w:val="18"/>
                        </w:rPr>
                        <w:t>August</w:t>
                      </w:r>
                      <w:r w:rsidRPr="004D2570">
                        <w:rPr>
                          <w:sz w:val="18"/>
                          <w:szCs w:val="18"/>
                        </w:rPr>
                        <w:t xml:space="preserve"> </w:t>
                      </w:r>
                      <w:r>
                        <w:rPr>
                          <w:sz w:val="18"/>
                          <w:szCs w:val="18"/>
                        </w:rPr>
                        <w:t>(</w:t>
                      </w:r>
                      <w:r w:rsidRPr="004D2570">
                        <w:rPr>
                          <w:sz w:val="18"/>
                          <w:szCs w:val="18"/>
                        </w:rPr>
                        <w:t>Date to be determined.</w:t>
                      </w:r>
                      <w:r>
                        <w:rPr>
                          <w:sz w:val="18"/>
                          <w:szCs w:val="18"/>
                        </w:rPr>
                        <w:t>)</w:t>
                      </w:r>
                    </w:p>
                  </w:txbxContent>
                </v:textbox>
              </v:shape>
            </w:pict>
          </mc:Fallback>
        </mc:AlternateContent>
      </w:r>
      <w:r w:rsidR="001F6886">
        <w:rPr>
          <w:noProof/>
          <w:color w:val="auto"/>
          <w:kern w:val="0"/>
          <w:sz w:val="24"/>
          <w:szCs w:val="24"/>
        </w:rPr>
        <mc:AlternateContent>
          <mc:Choice Requires="wps">
            <w:drawing>
              <wp:anchor distT="0" distB="0" distL="114300" distR="114300" simplePos="0" relativeHeight="251714048" behindDoc="0" locked="0" layoutInCell="1" allowOverlap="1" wp14:anchorId="2BB02B97" wp14:editId="59C96107">
                <wp:simplePos x="0" y="0"/>
                <wp:positionH relativeFrom="column">
                  <wp:posOffset>152400</wp:posOffset>
                </wp:positionH>
                <wp:positionV relativeFrom="paragraph">
                  <wp:posOffset>7295515</wp:posOffset>
                </wp:positionV>
                <wp:extent cx="2343150" cy="349250"/>
                <wp:effectExtent l="0" t="0" r="0" b="0"/>
                <wp:wrapNone/>
                <wp:docPr id="138358245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F63DF8" w14:textId="14CB367F" w:rsidR="004D2570" w:rsidRDefault="004D2570" w:rsidP="004D2570">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Events: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BB02B97" id="Text Box 179" o:spid="_x0000_s1035" type="#_x0000_t202" style="position:absolute;margin-left:12pt;margin-top:574.45pt;width:184.5pt;height:27.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3s4gEAALYDAAAOAAAAZHJzL2Uyb0RvYy54bWysU9tu1DAQfUfiHyy/s9lLu9B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" filled="f" fillcolor="#fffffe" stroked="f" strokecolor="#212120" insetpen="t">
                <v:textbox inset="2.88pt,2.88pt,2.88pt,2.88pt">
                  <w:txbxContent>
                    <w:p w14:paraId="5BF63DF8" w14:textId="14CB367F" w:rsidR="004D2570" w:rsidRDefault="004D2570" w:rsidP="004D2570">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Events:</w:t>
                      </w:r>
                    </w:p>
                  </w:txbxContent>
                </v:textbox>
              </v:shape>
            </w:pict>
          </mc:Fallback>
        </mc:AlternateContent>
      </w:r>
      <w:r w:rsidR="004D2570">
        <w:rPr>
          <w:noProof/>
          <w:color w:val="auto"/>
          <w:kern w:val="0"/>
          <w:sz w:val="24"/>
          <w:szCs w:val="24"/>
        </w:rPr>
        <mc:AlternateContent>
          <mc:Choice Requires="wps">
            <w:drawing>
              <wp:anchor distT="0" distB="0" distL="114300" distR="114300" simplePos="0" relativeHeight="251602432" behindDoc="0" locked="0" layoutInCell="1" allowOverlap="1" wp14:anchorId="2679AEDD" wp14:editId="5D3BF1F5">
                <wp:simplePos x="0" y="0"/>
                <wp:positionH relativeFrom="column">
                  <wp:posOffset>173990</wp:posOffset>
                </wp:positionH>
                <wp:positionV relativeFrom="paragraph">
                  <wp:posOffset>2383790</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F4E732"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2679AEDD" id="Text Box 155" o:spid="_x0000_s1036" type="#_x0000_t202" style="position:absolute;margin-left:13.7pt;margin-top:187.7pt;width:112.5pt;height:24.3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" filled="f" fillcolor="#fffffe" stroked="f" strokecolor="#212120" insetpen="t">
                <v:textbox inset="2.88pt,2.88pt,2.88pt,2.88pt">
                  <w:txbxContent>
                    <w:p w14:paraId="5DF4E732"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current topics </w:t>
                      </w:r>
                      <w:r>
                        <w:rPr>
                          <w:rFonts w:ascii="Arial" w:hAnsi="Arial" w:cs="Arial"/>
                          <w:b/>
                          <w:bCs/>
                          <w:i/>
                          <w:iCs/>
                          <w:color w:val="B9AE4C"/>
                          <w:w w:val="80"/>
                          <w:sz w:val="28"/>
                          <w:szCs w:val="28"/>
                        </w:rPr>
                        <w:t>&gt;&gt;&gt;</w:t>
                      </w:r>
                    </w:p>
                  </w:txbxContent>
                </v:textbox>
              </v:shape>
            </w:pict>
          </mc:Fallback>
        </mc:AlternateContent>
      </w:r>
      <w:r w:rsidR="004D2570">
        <w:rPr>
          <w:noProof/>
          <w:color w:val="auto"/>
          <w:kern w:val="0"/>
          <w:sz w:val="24"/>
          <w:szCs w:val="24"/>
        </w:rPr>
        <mc:AlternateContent>
          <mc:Choice Requires="wps">
            <w:drawing>
              <wp:anchor distT="0" distB="0" distL="114300" distR="114300" simplePos="0" relativeHeight="251606528" behindDoc="0" locked="0" layoutInCell="1" allowOverlap="1" wp14:anchorId="7C9A3C1A" wp14:editId="1C634F72">
                <wp:simplePos x="0" y="0"/>
                <wp:positionH relativeFrom="column">
                  <wp:posOffset>171450</wp:posOffset>
                </wp:positionH>
                <wp:positionV relativeFrom="paragraph">
                  <wp:posOffset>2755900</wp:posOffset>
                </wp:positionV>
                <wp:extent cx="2343150" cy="3492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D65232" w14:textId="5135EED8" w:rsidR="006F4C6E" w:rsidRDefault="00512E4A" w:rsidP="006F4C6E">
                            <w:pPr>
                              <w:widowControl w:val="0"/>
                              <w:spacing w:line="440" w:lineRule="exact"/>
                              <w:rPr>
                                <w:rFonts w:ascii="Arial" w:hAnsi="Arial" w:cs="Arial"/>
                                <w:i/>
                                <w:iCs/>
                                <w:color w:val="7A6F30"/>
                                <w:w w:val="80"/>
                                <w:sz w:val="40"/>
                                <w:szCs w:val="40"/>
                              </w:rPr>
                            </w:pPr>
                            <w:r w:rsidRPr="00512E4A">
                              <w:rPr>
                                <w:rFonts w:ascii="Arial" w:hAnsi="Arial" w:cs="Arial"/>
                                <w:i/>
                                <w:iCs/>
                                <w:color w:val="7A6F30"/>
                                <w:w w:val="80"/>
                                <w:sz w:val="40"/>
                                <w:szCs w:val="40"/>
                              </w:rPr>
                              <w:t>Snow Removal:</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C9A3C1A" id="_x0000_s1037" type="#_x0000_t202" style="position:absolute;margin-left:13.5pt;margin-top:217pt;width:184.5pt;height:27.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" filled="f" fillcolor="#fffffe" stroked="f" strokecolor="#212120" insetpen="t">
                <v:textbox inset="2.88pt,2.88pt,2.88pt,2.88pt">
                  <w:txbxContent>
                    <w:p w14:paraId="65D65232" w14:textId="5135EED8" w:rsidR="006F4C6E" w:rsidRDefault="00512E4A" w:rsidP="006F4C6E">
                      <w:pPr>
                        <w:widowControl w:val="0"/>
                        <w:spacing w:line="440" w:lineRule="exact"/>
                        <w:rPr>
                          <w:rFonts w:ascii="Arial" w:hAnsi="Arial" w:cs="Arial"/>
                          <w:i/>
                          <w:iCs/>
                          <w:color w:val="7A6F30"/>
                          <w:w w:val="80"/>
                          <w:sz w:val="40"/>
                          <w:szCs w:val="40"/>
                        </w:rPr>
                      </w:pPr>
                      <w:r w:rsidRPr="00512E4A">
                        <w:rPr>
                          <w:rFonts w:ascii="Arial" w:hAnsi="Arial" w:cs="Arial"/>
                          <w:i/>
                          <w:iCs/>
                          <w:color w:val="7A6F30"/>
                          <w:w w:val="80"/>
                          <w:sz w:val="40"/>
                          <w:szCs w:val="40"/>
                        </w:rPr>
                        <w:t>Snow Removal:</w:t>
                      </w:r>
                    </w:p>
                  </w:txbxContent>
                </v:textbox>
              </v:shape>
            </w:pict>
          </mc:Fallback>
        </mc:AlternateContent>
      </w:r>
      <w:r w:rsidR="004D2570">
        <w:rPr>
          <w:noProof/>
          <w:color w:val="auto"/>
          <w:kern w:val="0"/>
          <w:sz w:val="24"/>
          <w:szCs w:val="24"/>
        </w:rPr>
        <mc:AlternateContent>
          <mc:Choice Requires="wps">
            <w:drawing>
              <wp:anchor distT="0" distB="0" distL="114300" distR="114300" simplePos="0" relativeHeight="251591168" behindDoc="0" locked="0" layoutInCell="1" allowOverlap="1" wp14:anchorId="14ED87FD" wp14:editId="01DD9EAB">
                <wp:simplePos x="0" y="0"/>
                <wp:positionH relativeFrom="margin">
                  <wp:align>left</wp:align>
                </wp:positionH>
                <wp:positionV relativeFrom="paragraph">
                  <wp:posOffset>2298700</wp:posOffset>
                </wp:positionV>
                <wp:extent cx="2628900" cy="71501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15010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1170AB83" id="Rectangle 6" o:spid="_x0000_s1026" style="position:absolute;margin-left:0;margin-top:181pt;width:207pt;height:563pt;z-index:251591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" fillcolor="#e2efd9 [665]" stroked="f">
                <v:textbox inset="2.88pt,2.88pt,2.88pt,2.88pt"/>
                <w10:wrap anchorx="margin"/>
              </v:rect>
            </w:pict>
          </mc:Fallback>
        </mc:AlternateContent>
      </w:r>
      <w:r w:rsidR="00512E4A">
        <w:rPr>
          <w:noProof/>
          <w:color w:val="auto"/>
          <w:kern w:val="0"/>
          <w:sz w:val="24"/>
          <w:szCs w:val="24"/>
        </w:rPr>
        <mc:AlternateContent>
          <mc:Choice Requires="wps">
            <w:drawing>
              <wp:anchor distT="0" distB="0" distL="114300" distR="114300" simplePos="0" relativeHeight="251621888" behindDoc="0" locked="0" layoutInCell="1" allowOverlap="1" wp14:anchorId="26B6F70E" wp14:editId="750DD01A">
                <wp:simplePos x="0" y="0"/>
                <wp:positionH relativeFrom="column">
                  <wp:posOffset>349370</wp:posOffset>
                </wp:positionH>
                <wp:positionV relativeFrom="paragraph">
                  <wp:posOffset>1954482</wp:posOffset>
                </wp:positionV>
                <wp:extent cx="6675863"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863"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34BC99" w14:textId="4C08899D" w:rsidR="006F4C6E" w:rsidRPr="00670F3C" w:rsidRDefault="00512E4A" w:rsidP="00512E4A">
                            <w:pPr>
                              <w:widowControl w:val="0"/>
                              <w:spacing w:line="300" w:lineRule="exact"/>
                              <w:jc w:val="center"/>
                              <w:rPr>
                                <w:b/>
                                <w:bCs/>
                                <w:color w:val="FFFFFE"/>
                                <w:sz w:val="32"/>
                                <w:szCs w:val="32"/>
                              </w:rPr>
                            </w:pPr>
                            <w:r w:rsidRPr="00670F3C">
                              <w:rPr>
                                <w:b/>
                                <w:bCs/>
                                <w:color w:val="FFFFFE"/>
                                <w:sz w:val="32"/>
                                <w:szCs w:val="32"/>
                              </w:rPr>
                              <w:t>Brooks of Hickory Hollow Community Association, Inc. Newsletter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6F70E" id="Text Box 198" o:spid="_x0000_s1038" type="#_x0000_t202" style="position:absolute;margin-left:27.5pt;margin-top:153.9pt;width:525.65pt;height:21.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" filled="f" fillcolor="#fffffe" stroked="f" strokecolor="#212120" insetpen="t">
                <v:textbox inset="2.88pt,2.88pt,2.88pt,2.88pt">
                  <w:txbxContent>
                    <w:p w14:paraId="0234BC99" w14:textId="4C08899D" w:rsidR="006F4C6E" w:rsidRPr="00670F3C" w:rsidRDefault="00512E4A" w:rsidP="00512E4A">
                      <w:pPr>
                        <w:widowControl w:val="0"/>
                        <w:spacing w:line="300" w:lineRule="exact"/>
                        <w:jc w:val="center"/>
                        <w:rPr>
                          <w:b/>
                          <w:bCs/>
                          <w:color w:val="FFFFFE"/>
                          <w:sz w:val="32"/>
                          <w:szCs w:val="32"/>
                        </w:rPr>
                      </w:pPr>
                      <w:r w:rsidRPr="00670F3C">
                        <w:rPr>
                          <w:b/>
                          <w:bCs/>
                          <w:color w:val="FFFFFE"/>
                          <w:sz w:val="32"/>
                          <w:szCs w:val="32"/>
                        </w:rPr>
                        <w:t>Brooks of Hickory Hollow Community Association, Inc. Newsletter</w:t>
                      </w:r>
                    </w:p>
                  </w:txbxContent>
                </v:textbox>
              </v:shape>
            </w:pict>
          </mc:Fallback>
        </mc:AlternateContent>
      </w:r>
      <w:r w:rsidR="004B32A5">
        <w:rPr>
          <w:noProof/>
          <w:color w:val="auto"/>
          <w:kern w:val="0"/>
          <w:sz w:val="24"/>
          <w:szCs w:val="24"/>
        </w:rPr>
        <mc:AlternateContent>
          <mc:Choice Requires="wps">
            <w:drawing>
              <wp:anchor distT="36576" distB="36576" distL="36576" distR="36576" simplePos="0" relativeHeight="251706880" behindDoc="0" locked="0" layoutInCell="1" allowOverlap="1" wp14:anchorId="3C7BAC80" wp14:editId="3BDB943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40E18" id="Line 177"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4832" behindDoc="0" locked="0" layoutInCell="1" allowOverlap="1" wp14:anchorId="53930B57" wp14:editId="3AC1E784">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97A73" id="Line 172"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04480" behindDoc="0" locked="0" layoutInCell="1" allowOverlap="1" wp14:anchorId="67A79022" wp14:editId="5FBE2376">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chemeClr val="accent6">
                            <a:lumMod val="60000"/>
                            <a:lumOff val="4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D50F368" id="Rectangle 157" o:spid="_x0000_s1026" style="position:absolute;margin-left:524.2pt;margin-top:146.05pt;width:575.4pt;height:34.95pt;z-index:251604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" fillcolor="#a8d08d [1945]" stroked="f">
                <v:textbox inset="2.88pt,2.88pt,2.88pt,2.88pt"/>
                <w10:wrap anchorx="margin"/>
              </v:rect>
            </w:pict>
          </mc:Fallback>
        </mc:AlternateContent>
      </w:r>
      <w:r w:rsidR="007F622D">
        <w:rPr>
          <w:noProof/>
        </w:rPr>
        <mc:AlternateContent>
          <mc:Choice Requires="wps">
            <w:drawing>
              <wp:anchor distT="0" distB="0" distL="114300" distR="114300" simplePos="0" relativeHeight="251700736" behindDoc="0" locked="0" layoutInCell="1" allowOverlap="1" wp14:anchorId="266FF4EB" wp14:editId="533531B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AA499" id="Straight Connector 252"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8688" behindDoc="0" locked="0" layoutInCell="1" allowOverlap="1" wp14:anchorId="7B2D978D" wp14:editId="672D62D3">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C1704" id="Straight Connector 251"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r w:rsidR="000F5E8B">
        <w:rPr>
          <w:noProof/>
        </w:rPr>
        <w:lastRenderedPageBreak/>
        <mc:AlternateContent>
          <mc:Choice Requires="wpg">
            <w:drawing>
              <wp:anchor distT="0" distB="0" distL="114300" distR="114300" simplePos="0" relativeHeight="251613696" behindDoc="0" locked="0" layoutInCell="1" allowOverlap="1" wp14:anchorId="1775D373" wp14:editId="4526B967">
                <wp:simplePos x="0" y="0"/>
                <wp:positionH relativeFrom="margin">
                  <wp:align>right</wp:align>
                </wp:positionH>
                <wp:positionV relativeFrom="paragraph">
                  <wp:posOffset>2098040</wp:posOffset>
                </wp:positionV>
                <wp:extent cx="7312659" cy="5953124"/>
                <wp:effectExtent l="0" t="0" r="3175" b="0"/>
                <wp:wrapNone/>
                <wp:docPr id="1470671395" name="Group 58"/>
                <wp:cNvGraphicFramePr/>
                <a:graphic xmlns:a="http://schemas.openxmlformats.org/drawingml/2006/main">
                  <a:graphicData uri="http://schemas.microsoft.com/office/word/2010/wordprocessingGroup">
                    <wpg:wgp>
                      <wpg:cNvGrpSpPr/>
                      <wpg:grpSpPr>
                        <a:xfrm>
                          <a:off x="0" y="0"/>
                          <a:ext cx="7312025" cy="5953124"/>
                          <a:chOff x="-33972" y="10948"/>
                          <a:chExt cx="4338955" cy="5953844"/>
                        </a:xfrm>
                      </wpg:grpSpPr>
                      <wps:wsp>
                        <wps:cNvPr id="880011903" name="Text Box 26"/>
                        <wps:cNvSpPr txBox="1">
                          <a:spLocks noChangeArrowheads="1"/>
                        </wps:cNvSpPr>
                        <wps:spPr bwMode="auto">
                          <a:xfrm>
                            <a:off x="-31548" y="10948"/>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022AE6" w14:textId="5A72657C" w:rsidR="006F4C6E" w:rsidRDefault="004D2570" w:rsidP="006F4C6E">
                              <w:pPr>
                                <w:widowControl w:val="0"/>
                                <w:spacing w:line="780" w:lineRule="exact"/>
                                <w:rPr>
                                  <w:rFonts w:ascii="Arial" w:hAnsi="Arial" w:cs="Arial"/>
                                  <w:i/>
                                  <w:iCs/>
                                  <w:w w:val="80"/>
                                  <w:sz w:val="74"/>
                                  <w:szCs w:val="74"/>
                                </w:rPr>
                              </w:pPr>
                              <w:r>
                                <w:rPr>
                                  <w:rFonts w:ascii="Arial" w:hAnsi="Arial" w:cs="Arial"/>
                                  <w:i/>
                                  <w:iCs/>
                                  <w:w w:val="80"/>
                                  <w:sz w:val="74"/>
                                  <w:szCs w:val="74"/>
                                </w:rPr>
                                <w:t>Community Rules</w:t>
                              </w:r>
                            </w:p>
                          </w:txbxContent>
                        </wps:txbx>
                        <wps:bodyPr rot="0" vert="horz" wrap="square" lIns="36576" tIns="36576" rIns="36576" bIns="36576" anchor="t" anchorCtr="0" upright="1">
                          <a:noAutofit/>
                        </wps:bodyPr>
                      </wps:wsp>
                      <wps:wsp>
                        <wps:cNvPr id="1453168010" name="Text Box 184"/>
                        <wps:cNvSpPr txBox="1">
                          <a:spLocks noChangeArrowheads="1"/>
                        </wps:cNvSpPr>
                        <wps:spPr bwMode="auto">
                          <a:xfrm>
                            <a:off x="-33972" y="531245"/>
                            <a:ext cx="4338955" cy="62625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9EF57F" w14:textId="1E290A8B" w:rsidR="006F4C6E" w:rsidRPr="00E00863" w:rsidRDefault="004D2570" w:rsidP="00A25C62">
                              <w:pPr>
                                <w:pStyle w:val="NoSpacing"/>
                                <w:pBdr>
                                  <w:top w:val="single" w:sz="4" w:space="1" w:color="auto"/>
                                  <w:left w:val="single" w:sz="4" w:space="4" w:color="auto"/>
                                  <w:bottom w:val="single" w:sz="4" w:space="1" w:color="auto"/>
                                  <w:right w:val="single" w:sz="4" w:space="4" w:color="auto"/>
                                </w:pBdr>
                                <w:jc w:val="both"/>
                                <w:rPr>
                                  <w:sz w:val="22"/>
                                  <w:szCs w:val="22"/>
                                </w:rPr>
                              </w:pPr>
                              <w:r w:rsidRPr="00E00863">
                                <w:rPr>
                                  <w:sz w:val="22"/>
                                  <w:szCs w:val="22"/>
                                </w:rPr>
                                <w:t>All homeowners and tenants must comply with BHHCA rules.</w:t>
                              </w:r>
                              <w:r w:rsidR="00826685" w:rsidRPr="00E00863">
                                <w:rPr>
                                  <w:sz w:val="22"/>
                                  <w:szCs w:val="22"/>
                                </w:rPr>
                                <w:t xml:space="preserve"> The Board of Directors does not police the community looking for violations.</w:t>
                              </w:r>
                              <w:r w:rsidR="00A25C62" w:rsidRPr="00E00863">
                                <w:rPr>
                                  <w:sz w:val="22"/>
                                  <w:szCs w:val="22"/>
                                </w:rPr>
                                <w:t xml:space="preserve"> </w:t>
                              </w:r>
                              <w:r w:rsidR="00826685" w:rsidRPr="00E00863">
                                <w:rPr>
                                  <w:sz w:val="22"/>
                                  <w:szCs w:val="22"/>
                                </w:rPr>
                                <w:t>We rely on neighbors to bring their concerns to the Board’s attention.  Al</w:t>
                              </w:r>
                              <w:r w:rsidR="003B4055" w:rsidRPr="00E00863">
                                <w:rPr>
                                  <w:sz w:val="22"/>
                                  <w:szCs w:val="22"/>
                                </w:rPr>
                                <w:t>l</w:t>
                              </w:r>
                              <w:r w:rsidR="00826685" w:rsidRPr="00E00863">
                                <w:rPr>
                                  <w:sz w:val="22"/>
                                  <w:szCs w:val="22"/>
                                </w:rPr>
                                <w:t xml:space="preserve"> complaints are kept confidential. </w:t>
                              </w:r>
                              <w:r w:rsidRPr="00E00863">
                                <w:rPr>
                                  <w:sz w:val="22"/>
                                  <w:szCs w:val="22"/>
                                  <w:u w:val="single"/>
                                </w:rPr>
                                <w:t>The Declaration of Covenants, Conditions, &amp; Restrictions</w:t>
                              </w:r>
                              <w:r w:rsidRPr="00E00863">
                                <w:rPr>
                                  <w:sz w:val="22"/>
                                  <w:szCs w:val="22"/>
                                </w:rPr>
                                <w:t xml:space="preserve"> </w:t>
                              </w:r>
                              <w:r w:rsidR="00233840" w:rsidRPr="00E00863">
                                <w:rPr>
                                  <w:sz w:val="22"/>
                                  <w:szCs w:val="22"/>
                                </w:rPr>
                                <w:t>can be found</w:t>
                              </w:r>
                              <w:r w:rsidRPr="00E00863">
                                <w:rPr>
                                  <w:sz w:val="22"/>
                                  <w:szCs w:val="22"/>
                                </w:rPr>
                                <w:t xml:space="preserve"> on the website and in the public records of Jefferson County.  </w:t>
                              </w:r>
                            </w:p>
                          </w:txbxContent>
                        </wps:txbx>
                        <wps:bodyPr rot="0" vert="horz" wrap="square" lIns="36576" tIns="36576" rIns="36576" bIns="36576" anchor="t" anchorCtr="0" upright="1">
                          <a:noAutofit/>
                        </wps:bodyPr>
                      </wps:wsp>
                      <wps:wsp>
                        <wps:cNvPr id="1993507892" name="Text Box 189"/>
                        <wps:cNvSpPr txBox="1">
                          <a:spLocks noChangeArrowheads="1"/>
                        </wps:cNvSpPr>
                        <wps:spPr bwMode="auto">
                          <a:xfrm>
                            <a:off x="-31273" y="1262666"/>
                            <a:ext cx="4267200" cy="470212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C34AF9" w14:textId="05EDE62D" w:rsidR="001B2A80" w:rsidRDefault="006A6D00" w:rsidP="000F5E8B">
                              <w:pPr>
                                <w:widowControl w:val="0"/>
                                <w:spacing w:line="360" w:lineRule="auto"/>
                                <w:jc w:val="both"/>
                                <w:rPr>
                                  <w:bCs/>
                                </w:rPr>
                              </w:pPr>
                              <w:r w:rsidRPr="008B562A">
                                <w:rPr>
                                  <w:b/>
                                  <w:u w:val="single"/>
                                </w:rPr>
                                <w:t>Yard Maintenance:</w:t>
                              </w:r>
                              <w:r w:rsidRPr="008B562A">
                                <w:rPr>
                                  <w:bCs/>
                                </w:rPr>
                                <w:t xml:space="preserve">  L</w:t>
                              </w:r>
                              <w:r w:rsidR="00FF3DED" w:rsidRPr="008B562A">
                                <w:rPr>
                                  <w:bCs/>
                                </w:rPr>
                                <w:t xml:space="preserve">ots </w:t>
                              </w:r>
                              <w:r w:rsidRPr="008B562A">
                                <w:rPr>
                                  <w:bCs/>
                                </w:rPr>
                                <w:t>must be</w:t>
                              </w:r>
                              <w:r w:rsidR="00FF3DED" w:rsidRPr="008B562A">
                                <w:rPr>
                                  <w:bCs/>
                                </w:rPr>
                                <w:t xml:space="preserve"> kept in a neat and attractive manner</w:t>
                              </w:r>
                              <w:r w:rsidR="00232F47" w:rsidRPr="008B562A">
                                <w:rPr>
                                  <w:bCs/>
                                </w:rPr>
                                <w:t>.</w:t>
                              </w:r>
                              <w:r w:rsidR="00F76A2F" w:rsidRPr="008B562A">
                                <w:rPr>
                                  <w:bCs/>
                                </w:rPr>
                                <w:t xml:space="preserve"> This includes </w:t>
                              </w:r>
                              <w:r w:rsidR="00796040">
                                <w:rPr>
                                  <w:bCs/>
                                </w:rPr>
                                <w:t xml:space="preserve">trimming </w:t>
                              </w:r>
                              <w:r w:rsidR="004809D3" w:rsidRPr="008B562A">
                                <w:rPr>
                                  <w:bCs/>
                                </w:rPr>
                                <w:t>grass</w:t>
                              </w:r>
                              <w:r w:rsidR="00C1706E">
                                <w:rPr>
                                  <w:bCs/>
                                </w:rPr>
                                <w:t>/</w:t>
                              </w:r>
                              <w:r w:rsidR="004809D3" w:rsidRPr="008B562A">
                                <w:rPr>
                                  <w:bCs/>
                                </w:rPr>
                                <w:t xml:space="preserve">weeds </w:t>
                              </w:r>
                              <w:r w:rsidR="00F76A2F" w:rsidRPr="008B562A">
                                <w:rPr>
                                  <w:bCs/>
                                </w:rPr>
                                <w:t xml:space="preserve">behind fences and </w:t>
                              </w:r>
                              <w:r w:rsidR="00C90954" w:rsidRPr="008B562A">
                                <w:rPr>
                                  <w:bCs/>
                                </w:rPr>
                                <w:t xml:space="preserve">all </w:t>
                              </w:r>
                              <w:r w:rsidR="00F76A2F" w:rsidRPr="008B562A">
                                <w:rPr>
                                  <w:bCs/>
                                </w:rPr>
                                <w:t>ditch</w:t>
                              </w:r>
                              <w:r w:rsidR="00C1706E">
                                <w:rPr>
                                  <w:bCs/>
                                </w:rPr>
                                <w:t xml:space="preserve"> and </w:t>
                              </w:r>
                              <w:r w:rsidR="00F76A2F" w:rsidRPr="008B562A">
                                <w:rPr>
                                  <w:bCs/>
                                </w:rPr>
                                <w:t>easement areas adjacent to each property.</w:t>
                              </w:r>
                            </w:p>
                            <w:p w14:paraId="119BDDEB" w14:textId="77777777" w:rsidR="00A31287" w:rsidRPr="008B562A" w:rsidRDefault="00A31287" w:rsidP="000F5E8B">
                              <w:pPr>
                                <w:widowControl w:val="0"/>
                                <w:spacing w:line="360" w:lineRule="auto"/>
                                <w:jc w:val="both"/>
                                <w:rPr>
                                  <w:bCs/>
                                </w:rPr>
                              </w:pPr>
                            </w:p>
                            <w:p w14:paraId="410D3075" w14:textId="101176B9" w:rsidR="00C90954" w:rsidRDefault="00C90954" w:rsidP="000F5E8B">
                              <w:pPr>
                                <w:widowControl w:val="0"/>
                                <w:spacing w:line="360" w:lineRule="auto"/>
                                <w:jc w:val="both"/>
                                <w:rPr>
                                  <w:bCs/>
                                </w:rPr>
                              </w:pPr>
                              <w:r w:rsidRPr="008B562A">
                                <w:rPr>
                                  <w:b/>
                                  <w:u w:val="single"/>
                                </w:rPr>
                                <w:t>Rentals:</w:t>
                              </w:r>
                              <w:r w:rsidRPr="008B562A">
                                <w:rPr>
                                  <w:bCs/>
                                </w:rPr>
                                <w:t xml:space="preserve">  </w:t>
                              </w:r>
                              <w:r w:rsidR="004E06BC" w:rsidRPr="008B562A">
                                <w:rPr>
                                  <w:bCs/>
                                </w:rPr>
                                <w:t>Homes are for private single-family residential purposes.  No boarding/lodging houses, hotels, etc. are allowed</w:t>
                              </w:r>
                              <w:r w:rsidR="00E96AB4" w:rsidRPr="008B562A">
                                <w:rPr>
                                  <w:bCs/>
                                </w:rPr>
                                <w:t>.  For example, homes can’t be rented as Airbnb or similar short-term rentals.</w:t>
                              </w:r>
                            </w:p>
                            <w:p w14:paraId="60F79C35" w14:textId="77777777" w:rsidR="00A31287" w:rsidRPr="008B562A" w:rsidRDefault="00A31287" w:rsidP="000F5E8B">
                              <w:pPr>
                                <w:widowControl w:val="0"/>
                                <w:spacing w:line="360" w:lineRule="auto"/>
                                <w:jc w:val="both"/>
                                <w:rPr>
                                  <w:bCs/>
                                </w:rPr>
                              </w:pPr>
                            </w:p>
                            <w:p w14:paraId="76B01CFD" w14:textId="77201A88" w:rsidR="006F4C6E" w:rsidRDefault="004D2570" w:rsidP="000F5E8B">
                              <w:pPr>
                                <w:widowControl w:val="0"/>
                                <w:spacing w:line="360" w:lineRule="auto"/>
                                <w:jc w:val="both"/>
                                <w:rPr>
                                  <w:bCs/>
                                </w:rPr>
                              </w:pPr>
                              <w:r w:rsidRPr="008B562A">
                                <w:rPr>
                                  <w:b/>
                                  <w:u w:val="single"/>
                                </w:rPr>
                                <w:t>Street Parking &amp; Towing</w:t>
                              </w:r>
                              <w:r w:rsidRPr="008B562A">
                                <w:rPr>
                                  <w:b/>
                                </w:rPr>
                                <w:t xml:space="preserve">:  </w:t>
                              </w:r>
                              <w:r w:rsidRPr="008B562A">
                                <w:rPr>
                                  <w:bCs/>
                                </w:rPr>
                                <w:t xml:space="preserve">Vehicles are to be kept in the garage or driveway. Street parking is limited to </w:t>
                              </w:r>
                              <w:r w:rsidRPr="008B562A">
                                <w:rPr>
                                  <w:bCs/>
                                  <w:u w:val="single"/>
                                </w:rPr>
                                <w:t>10 continuous hours and no more than 24 hours in a calendar year</w:t>
                              </w:r>
                              <w:r w:rsidRPr="008B562A">
                                <w:rPr>
                                  <w:bCs/>
                                </w:rPr>
                                <w:t xml:space="preserve">.  When a violation is reported, a sticker is placed on the vehicle and letter mailed to the homeowner.  Continued violations will result in the vehicle being towed at owner’s expense. The tow company BHHCA uses is Derby City Towing of Louisville located at 2800 Millers Lane, Louisville, KY 40216.  </w:t>
                              </w:r>
                              <w:r w:rsidRPr="008B562A">
                                <w:rPr>
                                  <w:bCs/>
                                  <w:u w:val="single"/>
                                </w:rPr>
                                <w:t>Please note</w:t>
                              </w:r>
                              <w:r w:rsidRPr="008B562A">
                                <w:rPr>
                                  <w:bCs/>
                                </w:rPr>
                                <w:t xml:space="preserve">:  It is also a violation of BHHCA restrictions and Jefferson County Ordinance to block the sidewalk or park in the </w:t>
                              </w:r>
                              <w:r w:rsidR="00DA5DE7" w:rsidRPr="008B562A">
                                <w:rPr>
                                  <w:bCs/>
                                </w:rPr>
                                <w:t>grass</w:t>
                              </w:r>
                              <w:r w:rsidR="003110AB" w:rsidRPr="008B562A">
                                <w:rPr>
                                  <w:bCs/>
                                </w:rPr>
                                <w:t>.</w:t>
                              </w:r>
                            </w:p>
                            <w:p w14:paraId="6196E8DD" w14:textId="77777777" w:rsidR="00A31287" w:rsidRPr="008B562A" w:rsidRDefault="00A31287" w:rsidP="000F5E8B">
                              <w:pPr>
                                <w:widowControl w:val="0"/>
                                <w:spacing w:line="360" w:lineRule="auto"/>
                                <w:jc w:val="both"/>
                                <w:rPr>
                                  <w:bCs/>
                                </w:rPr>
                              </w:pPr>
                            </w:p>
                            <w:p w14:paraId="16DA6C81" w14:textId="77777777" w:rsidR="003110AB" w:rsidRDefault="003110AB" w:rsidP="000F5E8B">
                              <w:pPr>
                                <w:widowControl w:val="0"/>
                                <w:spacing w:line="360" w:lineRule="auto"/>
                                <w:jc w:val="both"/>
                                <w:rPr>
                                  <w:bCs/>
                                </w:rPr>
                              </w:pPr>
                              <w:r w:rsidRPr="008B562A">
                                <w:rPr>
                                  <w:b/>
                                  <w:bCs/>
                                  <w:u w:val="single"/>
                                </w:rPr>
                                <w:t>RV’s, Boats, &amp; Trailers</w:t>
                              </w:r>
                              <w:r w:rsidRPr="008B562A">
                                <w:rPr>
                                  <w:b/>
                                  <w:bCs/>
                                </w:rPr>
                                <w:t>:</w:t>
                              </w:r>
                              <w:r w:rsidRPr="008B562A">
                                <w:rPr>
                                  <w:bCs/>
                                </w:rPr>
                                <w:t xml:space="preserve">  No bus, mobile home, motor home, trailer, truck, motorcycle, commercial vehicle, camper trailer, camping unit, camping vehicle or boat shall be parked or kept on any Lot at any time </w:t>
                              </w:r>
                              <w:r w:rsidRPr="008B562A">
                                <w:rPr>
                                  <w:bCs/>
                                  <w:u w:val="single"/>
                                </w:rPr>
                                <w:t>unless housed in a closed garage</w:t>
                              </w:r>
                              <w:r w:rsidRPr="008B562A">
                                <w:rPr>
                                  <w:bCs/>
                                </w:rPr>
                                <w:t xml:space="preserve">. </w:t>
                              </w:r>
                            </w:p>
                            <w:p w14:paraId="7274EDF6" w14:textId="77777777" w:rsidR="00A31287" w:rsidRPr="008B562A" w:rsidRDefault="00A31287" w:rsidP="000F5E8B">
                              <w:pPr>
                                <w:widowControl w:val="0"/>
                                <w:spacing w:line="360" w:lineRule="auto"/>
                                <w:jc w:val="both"/>
                                <w:rPr>
                                  <w:bCs/>
                                </w:rPr>
                              </w:pPr>
                            </w:p>
                            <w:p w14:paraId="44BDEF75" w14:textId="77777777" w:rsidR="003110AB" w:rsidRDefault="003110AB" w:rsidP="000F5E8B">
                              <w:pPr>
                                <w:widowControl w:val="0"/>
                                <w:spacing w:line="360" w:lineRule="auto"/>
                                <w:jc w:val="both"/>
                                <w:rPr>
                                  <w:bCs/>
                                </w:rPr>
                              </w:pPr>
                              <w:r w:rsidRPr="008B562A">
                                <w:rPr>
                                  <w:b/>
                                  <w:bCs/>
                                  <w:u w:val="single"/>
                                </w:rPr>
                                <w:t>Chain Link Fences:</w:t>
                              </w:r>
                              <w:r w:rsidRPr="008B562A">
                                <w:rPr>
                                  <w:bCs/>
                                </w:rPr>
                                <w:t xml:space="preserve">  No new chain link fences are allowed under any circumstances and existing ones cannot be replaced.</w:t>
                              </w:r>
                            </w:p>
                            <w:p w14:paraId="64F22683" w14:textId="77777777" w:rsidR="00A31287" w:rsidRPr="008B562A" w:rsidRDefault="00A31287" w:rsidP="000F5E8B">
                              <w:pPr>
                                <w:widowControl w:val="0"/>
                                <w:spacing w:line="360" w:lineRule="auto"/>
                                <w:jc w:val="both"/>
                                <w:rPr>
                                  <w:bCs/>
                                </w:rPr>
                              </w:pPr>
                            </w:p>
                            <w:p w14:paraId="21A882FD" w14:textId="0EFFC1D8" w:rsidR="0073273D" w:rsidRDefault="0073273D" w:rsidP="000F5E8B">
                              <w:pPr>
                                <w:widowControl w:val="0"/>
                                <w:spacing w:line="360" w:lineRule="auto"/>
                                <w:jc w:val="both"/>
                                <w:rPr>
                                  <w:bCs/>
                                </w:rPr>
                              </w:pPr>
                              <w:r w:rsidRPr="008B562A">
                                <w:rPr>
                                  <w:b/>
                                  <w:u w:val="single"/>
                                </w:rPr>
                                <w:t>Above-ground pools</w:t>
                              </w:r>
                              <w:r w:rsidRPr="008B562A">
                                <w:rPr>
                                  <w:b/>
                                </w:rPr>
                                <w:t>:</w:t>
                              </w:r>
                              <w:r w:rsidRPr="008B562A">
                                <w:rPr>
                                  <w:bCs/>
                                </w:rPr>
                                <w:t xml:space="preserve">  In-ground pools, hot tubs, or spas are allowed i</w:t>
                              </w:r>
                              <w:r w:rsidR="00B82546">
                                <w:rPr>
                                  <w:bCs/>
                                </w:rPr>
                                <w:t>f</w:t>
                              </w:r>
                              <w:r w:rsidRPr="008B562A">
                                <w:rPr>
                                  <w:bCs/>
                                </w:rPr>
                                <w:t xml:space="preserve"> the size</w:t>
                              </w:r>
                              <w:r w:rsidR="005F6D28" w:rsidRPr="008B562A">
                                <w:rPr>
                                  <w:bCs/>
                                </w:rPr>
                                <w:t xml:space="preserve">, design, placement and landscaping are approved in writing by the Board.  Above-ground pools are not allowed. </w:t>
                              </w:r>
                              <w:r w:rsidRPr="008B562A">
                                <w:rPr>
                                  <w:bCs/>
                                </w:rPr>
                                <w:t xml:space="preserve"> </w:t>
                              </w:r>
                            </w:p>
                            <w:p w14:paraId="722F284E" w14:textId="77777777" w:rsidR="00A31287" w:rsidRPr="008B562A" w:rsidRDefault="00A31287" w:rsidP="000F5E8B">
                              <w:pPr>
                                <w:widowControl w:val="0"/>
                                <w:spacing w:line="360" w:lineRule="auto"/>
                                <w:jc w:val="both"/>
                                <w:rPr>
                                  <w:bCs/>
                                </w:rPr>
                              </w:pPr>
                            </w:p>
                            <w:p w14:paraId="7F7BE9BD" w14:textId="05147FFC" w:rsidR="005F6D28" w:rsidRPr="008B562A" w:rsidRDefault="00D53A48" w:rsidP="000F5E8B">
                              <w:pPr>
                                <w:widowControl w:val="0"/>
                                <w:spacing w:line="360" w:lineRule="auto"/>
                                <w:jc w:val="both"/>
                                <w:rPr>
                                  <w:bCs/>
                                </w:rPr>
                              </w:pPr>
                              <w:r w:rsidRPr="008B562A">
                                <w:rPr>
                                  <w:b/>
                                  <w:u w:val="single"/>
                                </w:rPr>
                                <w:t>Basketball goals</w:t>
                              </w:r>
                              <w:r w:rsidRPr="008B562A">
                                <w:rPr>
                                  <w:b/>
                                </w:rPr>
                                <w:t>:</w:t>
                              </w:r>
                              <w:r w:rsidRPr="008B562A">
                                <w:rPr>
                                  <w:bCs/>
                                </w:rPr>
                                <w:t xml:space="preserve">  </w:t>
                              </w:r>
                              <w:r w:rsidR="00BF619E" w:rsidRPr="008B562A">
                                <w:rPr>
                                  <w:bCs/>
                                </w:rPr>
                                <w:t xml:space="preserve">Basketball goals </w:t>
                              </w:r>
                              <w:r w:rsidR="008B562A" w:rsidRPr="008B562A">
                                <w:rPr>
                                  <w:bCs/>
                                </w:rPr>
                                <w:t>are allowed if not visible from any road.  In other words, keep it in the backyard.</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75D373" id="Group 58" o:spid="_x0000_s1039" style="position:absolute;margin-left:524.6pt;margin-top:165.2pt;width:575.8pt;height:468.75pt;z-index:251613696;mso-position-horizontal:right;mso-position-horizontal-relative:margin;mso-width-relative:margin;mso-height-relative:margin" coordorigin="-339,109" coordsize="43389,5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">
                <v:shape id="Text Box 26" o:spid="_x0000_s1040" type="#_x0000_t202" style="position:absolute;left:-315;top:109;width:385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" filled="f" fillcolor="#fffffe" stroked="f" strokecolor="#212120" insetpen="t">
                  <v:textbox inset="2.88pt,2.88pt,2.88pt,2.88pt">
                    <w:txbxContent>
                      <w:p w14:paraId="52022AE6" w14:textId="5A72657C" w:rsidR="006F4C6E" w:rsidRDefault="004D2570" w:rsidP="006F4C6E">
                        <w:pPr>
                          <w:widowControl w:val="0"/>
                          <w:spacing w:line="780" w:lineRule="exact"/>
                          <w:rPr>
                            <w:rFonts w:ascii="Arial" w:hAnsi="Arial" w:cs="Arial"/>
                            <w:i/>
                            <w:iCs/>
                            <w:w w:val="80"/>
                            <w:sz w:val="74"/>
                            <w:szCs w:val="74"/>
                          </w:rPr>
                        </w:pPr>
                        <w:r>
                          <w:rPr>
                            <w:rFonts w:ascii="Arial" w:hAnsi="Arial" w:cs="Arial"/>
                            <w:i/>
                            <w:iCs/>
                            <w:w w:val="80"/>
                            <w:sz w:val="74"/>
                            <w:szCs w:val="74"/>
                          </w:rPr>
                          <w:t>Community Rules</w:t>
                        </w:r>
                      </w:p>
                    </w:txbxContent>
                  </v:textbox>
                </v:shape>
                <v:shape id="Text Box 184" o:spid="_x0000_s1041" type="#_x0000_t202" style="position:absolute;left:-339;top:5312;width:43388;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" filled="f" fillcolor="#fffffe" stroked="f" strokecolor="#212120" insetpen="t">
                  <v:textbox inset="2.88pt,2.88pt,2.88pt,2.88pt">
                    <w:txbxContent>
                      <w:p w14:paraId="6C9EF57F" w14:textId="1E290A8B" w:rsidR="006F4C6E" w:rsidRPr="00E00863" w:rsidRDefault="004D2570" w:rsidP="00A25C62">
                        <w:pPr>
                          <w:pStyle w:val="NoSpacing"/>
                          <w:pBdr>
                            <w:top w:val="single" w:sz="4" w:space="1" w:color="auto"/>
                            <w:left w:val="single" w:sz="4" w:space="4" w:color="auto"/>
                            <w:bottom w:val="single" w:sz="4" w:space="1" w:color="auto"/>
                            <w:right w:val="single" w:sz="4" w:space="4" w:color="auto"/>
                          </w:pBdr>
                          <w:jc w:val="both"/>
                          <w:rPr>
                            <w:sz w:val="22"/>
                            <w:szCs w:val="22"/>
                          </w:rPr>
                        </w:pPr>
                        <w:r w:rsidRPr="00E00863">
                          <w:rPr>
                            <w:sz w:val="22"/>
                            <w:szCs w:val="22"/>
                          </w:rPr>
                          <w:t>All homeowners and tenants must comply with BHHCA rules.</w:t>
                        </w:r>
                        <w:r w:rsidR="00826685" w:rsidRPr="00E00863">
                          <w:rPr>
                            <w:sz w:val="22"/>
                            <w:szCs w:val="22"/>
                          </w:rPr>
                          <w:t xml:space="preserve"> The Board of Directors does not police the community looking for violations.</w:t>
                        </w:r>
                        <w:r w:rsidR="00A25C62" w:rsidRPr="00E00863">
                          <w:rPr>
                            <w:sz w:val="22"/>
                            <w:szCs w:val="22"/>
                          </w:rPr>
                          <w:t xml:space="preserve"> </w:t>
                        </w:r>
                        <w:r w:rsidR="00826685" w:rsidRPr="00E00863">
                          <w:rPr>
                            <w:sz w:val="22"/>
                            <w:szCs w:val="22"/>
                          </w:rPr>
                          <w:t>We rely on neighbors to bring their concerns to the Board’s attention.  Al</w:t>
                        </w:r>
                        <w:r w:rsidR="003B4055" w:rsidRPr="00E00863">
                          <w:rPr>
                            <w:sz w:val="22"/>
                            <w:szCs w:val="22"/>
                          </w:rPr>
                          <w:t>l</w:t>
                        </w:r>
                        <w:r w:rsidR="00826685" w:rsidRPr="00E00863">
                          <w:rPr>
                            <w:sz w:val="22"/>
                            <w:szCs w:val="22"/>
                          </w:rPr>
                          <w:t xml:space="preserve"> complaints are kept confidential. </w:t>
                        </w:r>
                        <w:r w:rsidRPr="00E00863">
                          <w:rPr>
                            <w:sz w:val="22"/>
                            <w:szCs w:val="22"/>
                            <w:u w:val="single"/>
                          </w:rPr>
                          <w:t>The Declaration of Covenants, Conditions, &amp; Restrictions</w:t>
                        </w:r>
                        <w:r w:rsidRPr="00E00863">
                          <w:rPr>
                            <w:sz w:val="22"/>
                            <w:szCs w:val="22"/>
                          </w:rPr>
                          <w:t xml:space="preserve"> </w:t>
                        </w:r>
                        <w:r w:rsidR="00233840" w:rsidRPr="00E00863">
                          <w:rPr>
                            <w:sz w:val="22"/>
                            <w:szCs w:val="22"/>
                          </w:rPr>
                          <w:t>can be found</w:t>
                        </w:r>
                        <w:r w:rsidRPr="00E00863">
                          <w:rPr>
                            <w:sz w:val="22"/>
                            <w:szCs w:val="22"/>
                          </w:rPr>
                          <w:t xml:space="preserve"> on the website and in the public records of Jefferson County.  </w:t>
                        </w:r>
                      </w:p>
                    </w:txbxContent>
                  </v:textbox>
                </v:shape>
                <v:shape id="_x0000_s1042" type="#_x0000_t202" style="position:absolute;left:-312;top:12626;width:42671;height:4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" filled="f" fillcolor="#fffffe" stroked="f" strokecolor="#212120" insetpen="t">
                  <v:textbox inset="2.88pt,2.88pt,2.88pt,2.88pt">
                    <w:txbxContent>
                      <w:p w14:paraId="78C34AF9" w14:textId="05EDE62D" w:rsidR="001B2A80" w:rsidRDefault="006A6D00" w:rsidP="000F5E8B">
                        <w:pPr>
                          <w:widowControl w:val="0"/>
                          <w:spacing w:line="360" w:lineRule="auto"/>
                          <w:jc w:val="both"/>
                          <w:rPr>
                            <w:bCs/>
                          </w:rPr>
                        </w:pPr>
                        <w:r w:rsidRPr="008B562A">
                          <w:rPr>
                            <w:b/>
                            <w:u w:val="single"/>
                          </w:rPr>
                          <w:t>Yard Maintenance:</w:t>
                        </w:r>
                        <w:r w:rsidRPr="008B562A">
                          <w:rPr>
                            <w:bCs/>
                          </w:rPr>
                          <w:t xml:space="preserve">  L</w:t>
                        </w:r>
                        <w:r w:rsidR="00FF3DED" w:rsidRPr="008B562A">
                          <w:rPr>
                            <w:bCs/>
                          </w:rPr>
                          <w:t xml:space="preserve">ots </w:t>
                        </w:r>
                        <w:r w:rsidRPr="008B562A">
                          <w:rPr>
                            <w:bCs/>
                          </w:rPr>
                          <w:t>must be</w:t>
                        </w:r>
                        <w:r w:rsidR="00FF3DED" w:rsidRPr="008B562A">
                          <w:rPr>
                            <w:bCs/>
                          </w:rPr>
                          <w:t xml:space="preserve"> kept in a neat and attractive manner</w:t>
                        </w:r>
                        <w:r w:rsidR="00232F47" w:rsidRPr="008B562A">
                          <w:rPr>
                            <w:bCs/>
                          </w:rPr>
                          <w:t>.</w:t>
                        </w:r>
                        <w:r w:rsidR="00F76A2F" w:rsidRPr="008B562A">
                          <w:rPr>
                            <w:bCs/>
                          </w:rPr>
                          <w:t xml:space="preserve"> This includes </w:t>
                        </w:r>
                        <w:r w:rsidR="00796040">
                          <w:rPr>
                            <w:bCs/>
                          </w:rPr>
                          <w:t xml:space="preserve">trimming </w:t>
                        </w:r>
                        <w:r w:rsidR="004809D3" w:rsidRPr="008B562A">
                          <w:rPr>
                            <w:bCs/>
                          </w:rPr>
                          <w:t>grass</w:t>
                        </w:r>
                        <w:r w:rsidR="00C1706E">
                          <w:rPr>
                            <w:bCs/>
                          </w:rPr>
                          <w:t>/</w:t>
                        </w:r>
                        <w:r w:rsidR="004809D3" w:rsidRPr="008B562A">
                          <w:rPr>
                            <w:bCs/>
                          </w:rPr>
                          <w:t xml:space="preserve">weeds </w:t>
                        </w:r>
                        <w:r w:rsidR="00F76A2F" w:rsidRPr="008B562A">
                          <w:rPr>
                            <w:bCs/>
                          </w:rPr>
                          <w:t xml:space="preserve">behind fences and </w:t>
                        </w:r>
                        <w:r w:rsidR="00C90954" w:rsidRPr="008B562A">
                          <w:rPr>
                            <w:bCs/>
                          </w:rPr>
                          <w:t xml:space="preserve">all </w:t>
                        </w:r>
                        <w:r w:rsidR="00F76A2F" w:rsidRPr="008B562A">
                          <w:rPr>
                            <w:bCs/>
                          </w:rPr>
                          <w:t>ditch</w:t>
                        </w:r>
                        <w:r w:rsidR="00C1706E">
                          <w:rPr>
                            <w:bCs/>
                          </w:rPr>
                          <w:t xml:space="preserve"> and </w:t>
                        </w:r>
                        <w:r w:rsidR="00F76A2F" w:rsidRPr="008B562A">
                          <w:rPr>
                            <w:bCs/>
                          </w:rPr>
                          <w:t>easement areas adjacent to each property.</w:t>
                        </w:r>
                      </w:p>
                      <w:p w14:paraId="119BDDEB" w14:textId="77777777" w:rsidR="00A31287" w:rsidRPr="008B562A" w:rsidRDefault="00A31287" w:rsidP="000F5E8B">
                        <w:pPr>
                          <w:widowControl w:val="0"/>
                          <w:spacing w:line="360" w:lineRule="auto"/>
                          <w:jc w:val="both"/>
                          <w:rPr>
                            <w:bCs/>
                          </w:rPr>
                        </w:pPr>
                      </w:p>
                      <w:p w14:paraId="410D3075" w14:textId="101176B9" w:rsidR="00C90954" w:rsidRDefault="00C90954" w:rsidP="000F5E8B">
                        <w:pPr>
                          <w:widowControl w:val="0"/>
                          <w:spacing w:line="360" w:lineRule="auto"/>
                          <w:jc w:val="both"/>
                          <w:rPr>
                            <w:bCs/>
                          </w:rPr>
                        </w:pPr>
                        <w:r w:rsidRPr="008B562A">
                          <w:rPr>
                            <w:b/>
                            <w:u w:val="single"/>
                          </w:rPr>
                          <w:t>Rentals:</w:t>
                        </w:r>
                        <w:r w:rsidRPr="008B562A">
                          <w:rPr>
                            <w:bCs/>
                          </w:rPr>
                          <w:t xml:space="preserve">  </w:t>
                        </w:r>
                        <w:r w:rsidR="004E06BC" w:rsidRPr="008B562A">
                          <w:rPr>
                            <w:bCs/>
                          </w:rPr>
                          <w:t>Homes are for private single-family residential purposes.  No boarding/lodging houses, hotels, etc. are allowed</w:t>
                        </w:r>
                        <w:r w:rsidR="00E96AB4" w:rsidRPr="008B562A">
                          <w:rPr>
                            <w:bCs/>
                          </w:rPr>
                          <w:t>.  For example, homes can’t be rented as Airbnb or similar short-term rentals.</w:t>
                        </w:r>
                      </w:p>
                      <w:p w14:paraId="60F79C35" w14:textId="77777777" w:rsidR="00A31287" w:rsidRPr="008B562A" w:rsidRDefault="00A31287" w:rsidP="000F5E8B">
                        <w:pPr>
                          <w:widowControl w:val="0"/>
                          <w:spacing w:line="360" w:lineRule="auto"/>
                          <w:jc w:val="both"/>
                          <w:rPr>
                            <w:bCs/>
                          </w:rPr>
                        </w:pPr>
                      </w:p>
                      <w:p w14:paraId="76B01CFD" w14:textId="77201A88" w:rsidR="006F4C6E" w:rsidRDefault="004D2570" w:rsidP="000F5E8B">
                        <w:pPr>
                          <w:widowControl w:val="0"/>
                          <w:spacing w:line="360" w:lineRule="auto"/>
                          <w:jc w:val="both"/>
                          <w:rPr>
                            <w:bCs/>
                          </w:rPr>
                        </w:pPr>
                        <w:r w:rsidRPr="008B562A">
                          <w:rPr>
                            <w:b/>
                            <w:u w:val="single"/>
                          </w:rPr>
                          <w:t>Street Parking &amp; Towing</w:t>
                        </w:r>
                        <w:r w:rsidRPr="008B562A">
                          <w:rPr>
                            <w:b/>
                          </w:rPr>
                          <w:t xml:space="preserve">:  </w:t>
                        </w:r>
                        <w:r w:rsidRPr="008B562A">
                          <w:rPr>
                            <w:bCs/>
                          </w:rPr>
                          <w:t xml:space="preserve">Vehicles are to be kept in the garage or driveway. Street parking is limited to </w:t>
                        </w:r>
                        <w:r w:rsidRPr="008B562A">
                          <w:rPr>
                            <w:bCs/>
                            <w:u w:val="single"/>
                          </w:rPr>
                          <w:t>10 continuous hours and no more than 24 hours in a calendar year</w:t>
                        </w:r>
                        <w:r w:rsidRPr="008B562A">
                          <w:rPr>
                            <w:bCs/>
                          </w:rPr>
                          <w:t xml:space="preserve">.  When a violation is reported, a sticker is placed on the vehicle and letter mailed to the homeowner.  Continued violations will result in the vehicle being towed at owner’s expense. The tow company BHHCA uses is Derby City Towing of Louisville located at 2800 Millers Lane, Louisville, KY 40216.  </w:t>
                        </w:r>
                        <w:r w:rsidRPr="008B562A">
                          <w:rPr>
                            <w:bCs/>
                            <w:u w:val="single"/>
                          </w:rPr>
                          <w:t>Please note</w:t>
                        </w:r>
                        <w:r w:rsidRPr="008B562A">
                          <w:rPr>
                            <w:bCs/>
                          </w:rPr>
                          <w:t xml:space="preserve">:  It is also a violation of BHHCA restrictions and Jefferson County Ordinance to block the sidewalk or park in the </w:t>
                        </w:r>
                        <w:r w:rsidR="00DA5DE7" w:rsidRPr="008B562A">
                          <w:rPr>
                            <w:bCs/>
                          </w:rPr>
                          <w:t>grass</w:t>
                        </w:r>
                        <w:r w:rsidR="003110AB" w:rsidRPr="008B562A">
                          <w:rPr>
                            <w:bCs/>
                          </w:rPr>
                          <w:t>.</w:t>
                        </w:r>
                      </w:p>
                      <w:p w14:paraId="6196E8DD" w14:textId="77777777" w:rsidR="00A31287" w:rsidRPr="008B562A" w:rsidRDefault="00A31287" w:rsidP="000F5E8B">
                        <w:pPr>
                          <w:widowControl w:val="0"/>
                          <w:spacing w:line="360" w:lineRule="auto"/>
                          <w:jc w:val="both"/>
                          <w:rPr>
                            <w:bCs/>
                          </w:rPr>
                        </w:pPr>
                      </w:p>
                      <w:p w14:paraId="16DA6C81" w14:textId="77777777" w:rsidR="003110AB" w:rsidRDefault="003110AB" w:rsidP="000F5E8B">
                        <w:pPr>
                          <w:widowControl w:val="0"/>
                          <w:spacing w:line="360" w:lineRule="auto"/>
                          <w:jc w:val="both"/>
                          <w:rPr>
                            <w:bCs/>
                          </w:rPr>
                        </w:pPr>
                        <w:r w:rsidRPr="008B562A">
                          <w:rPr>
                            <w:b/>
                            <w:bCs/>
                            <w:u w:val="single"/>
                          </w:rPr>
                          <w:t>RV’s, Boats, &amp; Trailers</w:t>
                        </w:r>
                        <w:r w:rsidRPr="008B562A">
                          <w:rPr>
                            <w:b/>
                            <w:bCs/>
                          </w:rPr>
                          <w:t>:</w:t>
                        </w:r>
                        <w:r w:rsidRPr="008B562A">
                          <w:rPr>
                            <w:bCs/>
                          </w:rPr>
                          <w:t xml:space="preserve">  No bus, mobile home, motor home, trailer, truck, motorcycle, commercial vehicle, camper trailer, camping unit, camping vehicle or boat shall be parked or kept on any Lot at any time </w:t>
                        </w:r>
                        <w:r w:rsidRPr="008B562A">
                          <w:rPr>
                            <w:bCs/>
                            <w:u w:val="single"/>
                          </w:rPr>
                          <w:t>unless housed in a closed garage</w:t>
                        </w:r>
                        <w:r w:rsidRPr="008B562A">
                          <w:rPr>
                            <w:bCs/>
                          </w:rPr>
                          <w:t xml:space="preserve">. </w:t>
                        </w:r>
                      </w:p>
                      <w:p w14:paraId="7274EDF6" w14:textId="77777777" w:rsidR="00A31287" w:rsidRPr="008B562A" w:rsidRDefault="00A31287" w:rsidP="000F5E8B">
                        <w:pPr>
                          <w:widowControl w:val="0"/>
                          <w:spacing w:line="360" w:lineRule="auto"/>
                          <w:jc w:val="both"/>
                          <w:rPr>
                            <w:bCs/>
                          </w:rPr>
                        </w:pPr>
                      </w:p>
                      <w:p w14:paraId="44BDEF75" w14:textId="77777777" w:rsidR="003110AB" w:rsidRDefault="003110AB" w:rsidP="000F5E8B">
                        <w:pPr>
                          <w:widowControl w:val="0"/>
                          <w:spacing w:line="360" w:lineRule="auto"/>
                          <w:jc w:val="both"/>
                          <w:rPr>
                            <w:bCs/>
                          </w:rPr>
                        </w:pPr>
                        <w:r w:rsidRPr="008B562A">
                          <w:rPr>
                            <w:b/>
                            <w:bCs/>
                            <w:u w:val="single"/>
                          </w:rPr>
                          <w:t>Chain Link Fences:</w:t>
                        </w:r>
                        <w:r w:rsidRPr="008B562A">
                          <w:rPr>
                            <w:bCs/>
                          </w:rPr>
                          <w:t xml:space="preserve">  No new chain link fences are allowed under any circumstances and existing ones cannot be replaced.</w:t>
                        </w:r>
                      </w:p>
                      <w:p w14:paraId="64F22683" w14:textId="77777777" w:rsidR="00A31287" w:rsidRPr="008B562A" w:rsidRDefault="00A31287" w:rsidP="000F5E8B">
                        <w:pPr>
                          <w:widowControl w:val="0"/>
                          <w:spacing w:line="360" w:lineRule="auto"/>
                          <w:jc w:val="both"/>
                          <w:rPr>
                            <w:bCs/>
                          </w:rPr>
                        </w:pPr>
                      </w:p>
                      <w:p w14:paraId="21A882FD" w14:textId="0EFFC1D8" w:rsidR="0073273D" w:rsidRDefault="0073273D" w:rsidP="000F5E8B">
                        <w:pPr>
                          <w:widowControl w:val="0"/>
                          <w:spacing w:line="360" w:lineRule="auto"/>
                          <w:jc w:val="both"/>
                          <w:rPr>
                            <w:bCs/>
                          </w:rPr>
                        </w:pPr>
                        <w:r w:rsidRPr="008B562A">
                          <w:rPr>
                            <w:b/>
                            <w:u w:val="single"/>
                          </w:rPr>
                          <w:t>Above-ground pools</w:t>
                        </w:r>
                        <w:r w:rsidRPr="008B562A">
                          <w:rPr>
                            <w:b/>
                          </w:rPr>
                          <w:t>:</w:t>
                        </w:r>
                        <w:r w:rsidRPr="008B562A">
                          <w:rPr>
                            <w:bCs/>
                          </w:rPr>
                          <w:t xml:space="preserve">  In-ground pools, hot tubs, or spas are allowed i</w:t>
                        </w:r>
                        <w:r w:rsidR="00B82546">
                          <w:rPr>
                            <w:bCs/>
                          </w:rPr>
                          <w:t>f</w:t>
                        </w:r>
                        <w:r w:rsidRPr="008B562A">
                          <w:rPr>
                            <w:bCs/>
                          </w:rPr>
                          <w:t xml:space="preserve"> the size</w:t>
                        </w:r>
                        <w:r w:rsidR="005F6D28" w:rsidRPr="008B562A">
                          <w:rPr>
                            <w:bCs/>
                          </w:rPr>
                          <w:t xml:space="preserve">, design, placement and landscaping are approved in writing by the Board.  Above-ground pools are not allowed. </w:t>
                        </w:r>
                        <w:r w:rsidRPr="008B562A">
                          <w:rPr>
                            <w:bCs/>
                          </w:rPr>
                          <w:t xml:space="preserve"> </w:t>
                        </w:r>
                      </w:p>
                      <w:p w14:paraId="722F284E" w14:textId="77777777" w:rsidR="00A31287" w:rsidRPr="008B562A" w:rsidRDefault="00A31287" w:rsidP="000F5E8B">
                        <w:pPr>
                          <w:widowControl w:val="0"/>
                          <w:spacing w:line="360" w:lineRule="auto"/>
                          <w:jc w:val="both"/>
                          <w:rPr>
                            <w:bCs/>
                          </w:rPr>
                        </w:pPr>
                      </w:p>
                      <w:p w14:paraId="7F7BE9BD" w14:textId="05147FFC" w:rsidR="005F6D28" w:rsidRPr="008B562A" w:rsidRDefault="00D53A48" w:rsidP="000F5E8B">
                        <w:pPr>
                          <w:widowControl w:val="0"/>
                          <w:spacing w:line="360" w:lineRule="auto"/>
                          <w:jc w:val="both"/>
                          <w:rPr>
                            <w:bCs/>
                          </w:rPr>
                        </w:pPr>
                        <w:r w:rsidRPr="008B562A">
                          <w:rPr>
                            <w:b/>
                            <w:u w:val="single"/>
                          </w:rPr>
                          <w:t>Basketball goals</w:t>
                        </w:r>
                        <w:r w:rsidRPr="008B562A">
                          <w:rPr>
                            <w:b/>
                          </w:rPr>
                          <w:t>:</w:t>
                        </w:r>
                        <w:r w:rsidRPr="008B562A">
                          <w:rPr>
                            <w:bCs/>
                          </w:rPr>
                          <w:t xml:space="preserve">  </w:t>
                        </w:r>
                        <w:r w:rsidR="00BF619E" w:rsidRPr="008B562A">
                          <w:rPr>
                            <w:bCs/>
                          </w:rPr>
                          <w:t xml:space="preserve">Basketball goals </w:t>
                        </w:r>
                        <w:r w:rsidR="008B562A" w:rsidRPr="008B562A">
                          <w:rPr>
                            <w:bCs/>
                          </w:rPr>
                          <w:t>are allowed if not visible from any road.  In other words, keep it in the backyard.</w:t>
                        </w:r>
                      </w:p>
                    </w:txbxContent>
                  </v:textbox>
                </v:shape>
                <w10:wrap anchorx="margin"/>
              </v:group>
            </w:pict>
          </mc:Fallback>
        </mc:AlternateContent>
      </w:r>
      <w:r w:rsidR="00CC5A56">
        <w:rPr>
          <w:noProof/>
        </w:rPr>
        <mc:AlternateContent>
          <mc:Choice Requires="wpg">
            <w:drawing>
              <wp:anchor distT="0" distB="0" distL="114300" distR="114300" simplePos="0" relativeHeight="251717120" behindDoc="0" locked="0" layoutInCell="1" allowOverlap="1" wp14:anchorId="6A3DC98E" wp14:editId="16040B72">
                <wp:simplePos x="0" y="0"/>
                <wp:positionH relativeFrom="margin">
                  <wp:posOffset>0</wp:posOffset>
                </wp:positionH>
                <wp:positionV relativeFrom="paragraph">
                  <wp:posOffset>8113395</wp:posOffset>
                </wp:positionV>
                <wp:extent cx="4257675" cy="1390650"/>
                <wp:effectExtent l="0" t="0" r="9525" b="0"/>
                <wp:wrapNone/>
                <wp:docPr id="329116678" name="Group 59"/>
                <wp:cNvGraphicFramePr/>
                <a:graphic xmlns:a="http://schemas.openxmlformats.org/drawingml/2006/main">
                  <a:graphicData uri="http://schemas.microsoft.com/office/word/2010/wordprocessingGroup">
                    <wpg:wgp>
                      <wpg:cNvGrpSpPr/>
                      <wpg:grpSpPr>
                        <a:xfrm>
                          <a:off x="0" y="0"/>
                          <a:ext cx="4257675" cy="1390650"/>
                          <a:chOff x="0" y="0"/>
                          <a:chExt cx="4257675" cy="1390650"/>
                        </a:xfrm>
                      </wpg:grpSpPr>
                      <wps:wsp>
                        <wps:cNvPr id="523525636" name="Rectangle 11"/>
                        <wps:cNvSpPr>
                          <a:spLocks noChangeArrowheads="1"/>
                        </wps:cNvSpPr>
                        <wps:spPr bwMode="auto">
                          <a:xfrm>
                            <a:off x="0" y="19050"/>
                            <a:ext cx="228600" cy="228600"/>
                          </a:xfrm>
                          <a:prstGeom prst="rect">
                            <a:avLst/>
                          </a:prstGeom>
                          <a:solidFill>
                            <a:schemeClr val="accent6">
                              <a:lumMod val="60000"/>
                              <a:lumOff val="40000"/>
                            </a:schemeClr>
                          </a:solidFill>
                          <a:ln>
                            <a:noFill/>
                          </a:ln>
                          <a:effectLst/>
                        </wps:spPr>
                        <wps:bodyPr rot="0" vert="horz" wrap="square" lIns="36576" tIns="36576" rIns="36576" bIns="36576" anchor="t" anchorCtr="0" upright="1">
                          <a:noAutofit/>
                        </wps:bodyPr>
                      </wps:wsp>
                      <wps:wsp>
                        <wps:cNvPr id="1985070823" name="Rectangle 12"/>
                        <wps:cNvSpPr>
                          <a:spLocks noChangeArrowheads="1"/>
                        </wps:cNvSpPr>
                        <wps:spPr bwMode="auto">
                          <a:xfrm>
                            <a:off x="0" y="247650"/>
                            <a:ext cx="228600" cy="228600"/>
                          </a:xfrm>
                          <a:prstGeom prst="rect">
                            <a:avLst/>
                          </a:prstGeom>
                          <a:solidFill>
                            <a:schemeClr val="accent6"/>
                          </a:solidFill>
                          <a:ln>
                            <a:noFill/>
                          </a:ln>
                          <a:effectLst/>
                        </wps:spPr>
                        <wps:bodyPr rot="0" vert="horz" wrap="square" lIns="36576" tIns="36576" rIns="36576" bIns="36576" anchor="t" anchorCtr="0" upright="1">
                          <a:noAutofit/>
                        </wps:bodyPr>
                      </wps:wsp>
                      <wps:wsp>
                        <wps:cNvPr id="811097060" name="Rectangle 13"/>
                        <wps:cNvSpPr>
                          <a:spLocks noChangeArrowheads="1"/>
                        </wps:cNvSpPr>
                        <wps:spPr bwMode="auto">
                          <a:xfrm>
                            <a:off x="0" y="476250"/>
                            <a:ext cx="228600" cy="228600"/>
                          </a:xfrm>
                          <a:prstGeom prst="rect">
                            <a:avLst/>
                          </a:prstGeom>
                          <a:solidFill>
                            <a:schemeClr val="accent6">
                              <a:lumMod val="75000"/>
                            </a:schemeClr>
                          </a:solidFill>
                          <a:ln>
                            <a:noFill/>
                          </a:ln>
                          <a:effectLst/>
                        </wps:spPr>
                        <wps:bodyPr rot="0" vert="horz" wrap="square" lIns="36576" tIns="36576" rIns="36576" bIns="36576" anchor="t" anchorCtr="0" upright="1">
                          <a:noAutofit/>
                        </wps:bodyPr>
                      </wps:wsp>
                      <wps:wsp>
                        <wps:cNvPr id="1757201937" name="Rectangle 14"/>
                        <wps:cNvSpPr>
                          <a:spLocks noChangeArrowheads="1"/>
                        </wps:cNvSpPr>
                        <wps:spPr bwMode="auto">
                          <a:xfrm>
                            <a:off x="0" y="704850"/>
                            <a:ext cx="228600" cy="22860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wps:wsp>
                        <wps:cNvPr id="877136615" name="Rectangle 15"/>
                        <wps:cNvSpPr>
                          <a:spLocks noChangeArrowheads="1"/>
                        </wps:cNvSpPr>
                        <wps:spPr bwMode="auto">
                          <a:xfrm>
                            <a:off x="0" y="933450"/>
                            <a:ext cx="228600" cy="228600"/>
                          </a:xfrm>
                          <a:prstGeom prst="rect">
                            <a:avLst/>
                          </a:prstGeom>
                          <a:solidFill>
                            <a:schemeClr val="accent6">
                              <a:lumMod val="60000"/>
                              <a:lumOff val="40000"/>
                            </a:schemeClr>
                          </a:solidFill>
                          <a:ln>
                            <a:noFill/>
                          </a:ln>
                          <a:effectLst/>
                        </wps:spPr>
                        <wps:bodyPr rot="0" vert="horz" wrap="square" lIns="36576" tIns="36576" rIns="36576" bIns="36576" anchor="t" anchorCtr="0" upright="1">
                          <a:noAutofit/>
                        </wps:bodyPr>
                      </wps:wsp>
                      <wps:wsp>
                        <wps:cNvPr id="947037128" name="Rectangle 16"/>
                        <wps:cNvSpPr>
                          <a:spLocks noChangeArrowheads="1"/>
                        </wps:cNvSpPr>
                        <wps:spPr bwMode="auto">
                          <a:xfrm>
                            <a:off x="0" y="1162050"/>
                            <a:ext cx="228600" cy="228600"/>
                          </a:xfrm>
                          <a:prstGeom prst="rect">
                            <a:avLst/>
                          </a:prstGeom>
                          <a:solidFill>
                            <a:schemeClr val="accent6">
                              <a:lumMod val="50000"/>
                            </a:schemeClr>
                          </a:solidFill>
                          <a:ln>
                            <a:noFill/>
                          </a:ln>
                          <a:effectLst/>
                        </wps:spPr>
                        <wps:bodyPr rot="0" vert="horz" wrap="square" lIns="36576" tIns="36576" rIns="36576" bIns="36576" anchor="t" anchorCtr="0" upright="1">
                          <a:noAutofit/>
                        </wps:bodyPr>
                      </wps:wsp>
                      <wps:wsp>
                        <wps:cNvPr id="398737486" name="Text Box 29"/>
                        <wps:cNvSpPr txBox="1">
                          <a:spLocks noChangeArrowheads="1"/>
                        </wps:cNvSpPr>
                        <wps:spPr bwMode="auto">
                          <a:xfrm>
                            <a:off x="1857375" y="0"/>
                            <a:ext cx="2400300" cy="977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4BE39C"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P.O. Box 436266</w:t>
                              </w:r>
                            </w:p>
                            <w:p w14:paraId="0267998A"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Louisville, KY  40253</w:t>
                              </w:r>
                            </w:p>
                            <w:p w14:paraId="5B79E9A5"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Email:  </w:t>
                              </w:r>
                              <w:hyperlink r:id="rId15" w:history="1">
                                <w:r w:rsidRPr="00B71593">
                                  <w:rPr>
                                    <w:rStyle w:val="Hyperlink"/>
                                    <w:b/>
                                    <w:bCs/>
                                    <w:sz w:val="22"/>
                                    <w:szCs w:val="22"/>
                                  </w:rPr>
                                  <w:t>bhhcaboard@gmail.com</w:t>
                                </w:r>
                              </w:hyperlink>
                              <w:r w:rsidRPr="00B71593">
                                <w:rPr>
                                  <w:b/>
                                  <w:bCs/>
                                  <w:color w:val="7A6F30"/>
                                  <w:sz w:val="22"/>
                                  <w:szCs w:val="22"/>
                                </w:rPr>
                                <w:t xml:space="preserve">  </w:t>
                              </w:r>
                            </w:p>
                            <w:p w14:paraId="6F0546B8"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Website:  </w:t>
                              </w:r>
                              <w:hyperlink r:id="rId16" w:history="1">
                                <w:r w:rsidRPr="00B71593">
                                  <w:rPr>
                                    <w:rStyle w:val="Hyperlink"/>
                                    <w:b/>
                                    <w:bCs/>
                                    <w:sz w:val="22"/>
                                    <w:szCs w:val="22"/>
                                  </w:rPr>
                                  <w:t>www.bhhca.org</w:t>
                                </w:r>
                              </w:hyperlink>
                              <w:r w:rsidRPr="00B71593">
                                <w:rPr>
                                  <w:b/>
                                  <w:bCs/>
                                  <w:color w:val="7A6F30"/>
                                  <w:sz w:val="22"/>
                                  <w:szCs w:val="22"/>
                                </w:rPr>
                                <w:t xml:space="preserve">    </w:t>
                              </w:r>
                            </w:p>
                            <w:p w14:paraId="3876E147"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Facebook: </w:t>
                              </w:r>
                              <w:hyperlink r:id="rId17" w:history="1">
                                <w:r w:rsidRPr="00B71593">
                                  <w:rPr>
                                    <w:rStyle w:val="Hyperlink"/>
                                    <w:b/>
                                    <w:bCs/>
                                    <w:sz w:val="22"/>
                                    <w:szCs w:val="22"/>
                                  </w:rPr>
                                  <w:t>www.facebook.com/bhhca</w:t>
                                </w:r>
                              </w:hyperlink>
                              <w:r w:rsidRPr="00B71593">
                                <w:rPr>
                                  <w:b/>
                                  <w:bCs/>
                                  <w:color w:val="7A6F30"/>
                                  <w:sz w:val="22"/>
                                  <w:szCs w:val="22"/>
                                </w:rPr>
                                <w:t xml:space="preserve">    </w:t>
                              </w:r>
                            </w:p>
                            <w:p w14:paraId="1C18176D" w14:textId="6F2CE4A1" w:rsidR="003F330E" w:rsidRDefault="003F330E" w:rsidP="003F330E">
                              <w:pPr>
                                <w:widowControl w:val="0"/>
                                <w:spacing w:line="280" w:lineRule="exact"/>
                                <w:rPr>
                                  <w:color w:val="7A6F30"/>
                                  <w:sz w:val="22"/>
                                  <w:szCs w:val="22"/>
                                </w:rPr>
                              </w:pPr>
                            </w:p>
                          </w:txbxContent>
                        </wps:txbx>
                        <wps:bodyPr rot="0" vert="horz" wrap="square" lIns="36576" tIns="36576" rIns="36576" bIns="36576" anchor="t" anchorCtr="0" upright="1">
                          <a:noAutofit/>
                        </wps:bodyPr>
                      </wps:wsp>
                      <wps:wsp>
                        <wps:cNvPr id="1277668753" name="Text Box 30"/>
                        <wps:cNvSpPr txBox="1">
                          <a:spLocks noChangeArrowheads="1"/>
                        </wps:cNvSpPr>
                        <wps:spPr bwMode="auto">
                          <a:xfrm>
                            <a:off x="390525" y="1171575"/>
                            <a:ext cx="1930400"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5521DD" w14:textId="4713ADC1" w:rsidR="003F330E" w:rsidRDefault="00B71593" w:rsidP="003F330E">
                              <w:pPr>
                                <w:widowControl w:val="0"/>
                                <w:spacing w:line="220" w:lineRule="exact"/>
                                <w:jc w:val="center"/>
                                <w:rPr>
                                  <w:rFonts w:ascii="Arial" w:hAnsi="Arial" w:cs="Arial"/>
                                  <w:color w:val="73624A"/>
                                  <w:w w:val="80"/>
                                  <w:sz w:val="18"/>
                                  <w:szCs w:val="18"/>
                                </w:rPr>
                              </w:pPr>
                              <w:r w:rsidRPr="00B71593">
                                <w:rPr>
                                  <w:rFonts w:ascii="Arial" w:hAnsi="Arial" w:cs="Arial"/>
                                  <w:b/>
                                  <w:bCs/>
                                  <w:color w:val="73624A"/>
                                  <w:spacing w:val="16"/>
                                  <w:w w:val="80"/>
                                  <w:sz w:val="18"/>
                                  <w:szCs w:val="18"/>
                                </w:rPr>
                                <w:t>Community Association, Inc.</w:t>
                              </w:r>
                            </w:p>
                          </w:txbxContent>
                        </wps:txbx>
                        <wps:bodyPr rot="0" vert="horz" wrap="square" lIns="36576" tIns="36576" rIns="36576" bIns="36576" anchor="t" anchorCtr="0" upright="1">
                          <a:noAutofit/>
                        </wps:bodyPr>
                      </wps:wsp>
                      <wps:wsp>
                        <wps:cNvPr id="1994137351" name="Text Box 31"/>
                        <wps:cNvSpPr txBox="1">
                          <a:spLocks noChangeArrowheads="1"/>
                        </wps:cNvSpPr>
                        <wps:spPr bwMode="auto">
                          <a:xfrm>
                            <a:off x="123825" y="962025"/>
                            <a:ext cx="2470150" cy="292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21A5B1" w14:textId="77777777" w:rsidR="00286D8E" w:rsidRDefault="00B71593" w:rsidP="003F330E">
                              <w:pPr>
                                <w:widowControl w:val="0"/>
                                <w:spacing w:line="380" w:lineRule="exact"/>
                                <w:jc w:val="center"/>
                                <w:rPr>
                                  <w:rFonts w:ascii="Arial" w:hAnsi="Arial" w:cs="Arial"/>
                                  <w:b/>
                                  <w:bCs/>
                                  <w:color w:val="73624A"/>
                                  <w:spacing w:val="8"/>
                                  <w:w w:val="80"/>
                                  <w:sz w:val="34"/>
                                  <w:szCs w:val="34"/>
                                </w:rPr>
                              </w:pPr>
                              <w:r w:rsidRPr="00B71593">
                                <w:rPr>
                                  <w:rFonts w:ascii="Arial" w:hAnsi="Arial" w:cs="Arial"/>
                                  <w:b/>
                                  <w:bCs/>
                                  <w:color w:val="73624A"/>
                                  <w:spacing w:val="8"/>
                                  <w:w w:val="80"/>
                                  <w:sz w:val="34"/>
                                  <w:szCs w:val="34"/>
                                </w:rPr>
                                <w:t>Brooks of Hickory Hollow</w:t>
                              </w:r>
                            </w:p>
                            <w:p w14:paraId="062BF49F" w14:textId="77777777" w:rsidR="00286D8E" w:rsidRDefault="00286D8E" w:rsidP="003F330E">
                              <w:pPr>
                                <w:widowControl w:val="0"/>
                                <w:spacing w:line="380" w:lineRule="exact"/>
                                <w:jc w:val="center"/>
                                <w:rPr>
                                  <w:rFonts w:ascii="Arial" w:hAnsi="Arial" w:cs="Arial"/>
                                  <w:b/>
                                  <w:bCs/>
                                  <w:color w:val="73624A"/>
                                  <w:spacing w:val="8"/>
                                  <w:w w:val="80"/>
                                  <w:sz w:val="34"/>
                                  <w:szCs w:val="34"/>
                                </w:rPr>
                              </w:pPr>
                            </w:p>
                            <w:p w14:paraId="489794FC" w14:textId="6DDE59E7" w:rsidR="003F330E" w:rsidRDefault="00B71593" w:rsidP="003F330E">
                              <w:pPr>
                                <w:widowControl w:val="0"/>
                                <w:spacing w:line="380" w:lineRule="exact"/>
                                <w:jc w:val="center"/>
                                <w:rPr>
                                  <w:rFonts w:ascii="Arial" w:hAnsi="Arial" w:cs="Arial"/>
                                  <w:color w:val="73624A"/>
                                  <w:w w:val="80"/>
                                  <w:sz w:val="30"/>
                                  <w:szCs w:val="30"/>
                                </w:rPr>
                              </w:pPr>
                              <w:r w:rsidRPr="00B71593">
                                <w:rPr>
                                  <w:rFonts w:ascii="Arial" w:hAnsi="Arial" w:cs="Arial"/>
                                  <w:b/>
                                  <w:bCs/>
                                  <w:color w:val="73624A"/>
                                  <w:spacing w:val="8"/>
                                  <w:w w:val="80"/>
                                  <w:sz w:val="34"/>
                                  <w:szCs w:val="34"/>
                                </w:rPr>
                                <w:t xml:space="preserve"> </w:t>
                              </w:r>
                            </w:p>
                          </w:txbxContent>
                        </wps:txbx>
                        <wps:bodyPr rot="0" vert="horz" wrap="square" lIns="36576" tIns="36576" rIns="36576" bIns="36576" anchor="t" anchorCtr="0" upright="1">
                          <a:noAutofit/>
                        </wps:bodyPr>
                      </wps:wsp>
                      <pic:pic xmlns:pic="http://schemas.openxmlformats.org/drawingml/2006/picture">
                        <pic:nvPicPr>
                          <pic:cNvPr id="1575840472" name="Picture 1"/>
                          <pic:cNvPicPr>
                            <a:picLocks noChangeAspect="1"/>
                          </pic:cNvPicPr>
                        </pic:nvPicPr>
                        <pic:blipFill>
                          <a:blip r:embed="rId18" cstate="print">
                            <a:extLst>
                              <a:ext uri="{28A0092B-C50C-407E-A947-70E740481C1C}">
                                <a14:useLocalDpi xmlns:a14="http://schemas.microsoft.com/office/drawing/2010/main" val="0"/>
                              </a:ext>
                            </a:extLst>
                          </a:blip>
                          <a:srcRect l="31731" t="35635" r="29659" b="32289"/>
                          <a:stretch>
                            <a:fillRect/>
                          </a:stretch>
                        </pic:blipFill>
                        <pic:spPr bwMode="auto">
                          <a:xfrm>
                            <a:off x="238125" y="28575"/>
                            <a:ext cx="1581150" cy="916305"/>
                          </a:xfrm>
                          <a:prstGeom prst="rect">
                            <a:avLst/>
                          </a:prstGeom>
                          <a:noFill/>
                        </pic:spPr>
                      </pic:pic>
                    </wpg:wgp>
                  </a:graphicData>
                </a:graphic>
              </wp:anchor>
            </w:drawing>
          </mc:Choice>
          <mc:Fallback>
            <w:pict>
              <v:group w14:anchorId="6A3DC98E" id="Group 59" o:spid="_x0000_s1043" style="position:absolute;margin-left:0;margin-top:638.85pt;width:335.25pt;height:109.5pt;z-index:251717120;mso-position-horizontal-relative:margin" coordsize="42576,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">
                <v:rect id="Rectangle 11" o:spid="_x0000_s1044" style="position:absolute;top:19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" fillcolor="#a8d08d [1945]" stroked="f">
                  <v:textbox inset="2.88pt,2.88pt,2.88pt,2.88pt"/>
                </v:rect>
                <v:rect id="Rectangle 12" o:spid="_x0000_s1045" style="position:absolute;top:247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" fillcolor="#70ad47 [3209]" stroked="f">
                  <v:textbox inset="2.88pt,2.88pt,2.88pt,2.88pt"/>
                </v:rect>
                <v:rect id="Rectangle 13" o:spid="_x0000_s1046" style="position:absolute;top:476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" fillcolor="#538135 [2409]" stroked="f">
                  <v:textbox inset="2.88pt,2.88pt,2.88pt,2.88pt"/>
                </v:rect>
                <v:rect id="Rectangle 14" o:spid="_x0000_s1047" style="position:absolute;top:704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" fillcolor="#e2efd9 [665]" stroked="f">
                  <v:textbox inset="2.88pt,2.88pt,2.88pt,2.88pt"/>
                </v:rect>
                <v:rect id="Rectangle 15" o:spid="_x0000_s1048" style="position:absolute;top:933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" fillcolor="#a8d08d [1945]" stroked="f">
                  <v:textbox inset="2.88pt,2.88pt,2.88pt,2.88pt"/>
                </v:rect>
                <v:rect id="Rectangle 16" o:spid="_x0000_s1049" style="position:absolute;top:1162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" fillcolor="#375623 [1609]" stroked="f">
                  <v:textbox inset="2.88pt,2.88pt,2.88pt,2.88pt"/>
                </v:rect>
                <v:shape id="Text Box 29" o:spid="_x0000_s1050" type="#_x0000_t202" style="position:absolute;left:18573;width:2400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" filled="f" fillcolor="#fffffe" stroked="f" strokecolor="#212120" insetpen="t">
                  <v:textbox inset="2.88pt,2.88pt,2.88pt,2.88pt">
                    <w:txbxContent>
                      <w:p w14:paraId="284BE39C"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P.O. Box 436266</w:t>
                        </w:r>
                      </w:p>
                      <w:p w14:paraId="0267998A"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Louisville, KY  40253</w:t>
                        </w:r>
                      </w:p>
                      <w:p w14:paraId="5B79E9A5"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Email:  </w:t>
                        </w:r>
                        <w:hyperlink r:id="rId19" w:history="1">
                          <w:r w:rsidRPr="00B71593">
                            <w:rPr>
                              <w:rStyle w:val="Hyperlink"/>
                              <w:b/>
                              <w:bCs/>
                              <w:sz w:val="22"/>
                              <w:szCs w:val="22"/>
                            </w:rPr>
                            <w:t>bhhcaboard@gmail.com</w:t>
                          </w:r>
                        </w:hyperlink>
                        <w:r w:rsidRPr="00B71593">
                          <w:rPr>
                            <w:b/>
                            <w:bCs/>
                            <w:color w:val="7A6F30"/>
                            <w:sz w:val="22"/>
                            <w:szCs w:val="22"/>
                          </w:rPr>
                          <w:t xml:space="preserve">  </w:t>
                        </w:r>
                      </w:p>
                      <w:p w14:paraId="6F0546B8"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Website:  </w:t>
                        </w:r>
                        <w:hyperlink r:id="rId20" w:history="1">
                          <w:r w:rsidRPr="00B71593">
                            <w:rPr>
                              <w:rStyle w:val="Hyperlink"/>
                              <w:b/>
                              <w:bCs/>
                              <w:sz w:val="22"/>
                              <w:szCs w:val="22"/>
                            </w:rPr>
                            <w:t>www.bhhca.org</w:t>
                          </w:r>
                        </w:hyperlink>
                        <w:r w:rsidRPr="00B71593">
                          <w:rPr>
                            <w:b/>
                            <w:bCs/>
                            <w:color w:val="7A6F30"/>
                            <w:sz w:val="22"/>
                            <w:szCs w:val="22"/>
                          </w:rPr>
                          <w:t xml:space="preserve">    </w:t>
                        </w:r>
                      </w:p>
                      <w:p w14:paraId="3876E147" w14:textId="77777777" w:rsidR="00B71593" w:rsidRPr="00B71593" w:rsidRDefault="00B71593" w:rsidP="00B71593">
                        <w:pPr>
                          <w:widowControl w:val="0"/>
                          <w:spacing w:line="280" w:lineRule="exact"/>
                          <w:rPr>
                            <w:b/>
                            <w:bCs/>
                            <w:color w:val="7A6F30"/>
                            <w:sz w:val="22"/>
                            <w:szCs w:val="22"/>
                          </w:rPr>
                        </w:pPr>
                        <w:r w:rsidRPr="00B71593">
                          <w:rPr>
                            <w:b/>
                            <w:bCs/>
                            <w:color w:val="7A6F30"/>
                            <w:sz w:val="22"/>
                            <w:szCs w:val="22"/>
                          </w:rPr>
                          <w:t xml:space="preserve">Facebook: </w:t>
                        </w:r>
                        <w:hyperlink r:id="rId21" w:history="1">
                          <w:r w:rsidRPr="00B71593">
                            <w:rPr>
                              <w:rStyle w:val="Hyperlink"/>
                              <w:b/>
                              <w:bCs/>
                              <w:sz w:val="22"/>
                              <w:szCs w:val="22"/>
                            </w:rPr>
                            <w:t>www.facebook.com/bhhca</w:t>
                          </w:r>
                        </w:hyperlink>
                        <w:r w:rsidRPr="00B71593">
                          <w:rPr>
                            <w:b/>
                            <w:bCs/>
                            <w:color w:val="7A6F30"/>
                            <w:sz w:val="22"/>
                            <w:szCs w:val="22"/>
                          </w:rPr>
                          <w:t xml:space="preserve">    </w:t>
                        </w:r>
                      </w:p>
                      <w:p w14:paraId="1C18176D" w14:textId="6F2CE4A1" w:rsidR="003F330E" w:rsidRDefault="003F330E" w:rsidP="003F330E">
                        <w:pPr>
                          <w:widowControl w:val="0"/>
                          <w:spacing w:line="280" w:lineRule="exact"/>
                          <w:rPr>
                            <w:color w:val="7A6F30"/>
                            <w:sz w:val="22"/>
                            <w:szCs w:val="22"/>
                          </w:rPr>
                        </w:pPr>
                      </w:p>
                    </w:txbxContent>
                  </v:textbox>
                </v:shape>
                <v:shape id="Text Box 30" o:spid="_x0000_s1051" type="#_x0000_t202" style="position:absolute;left:3905;top:11715;width:1930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" filled="f" fillcolor="#fffffe" stroked="f" strokecolor="#212120" insetpen="t">
                  <v:textbox inset="2.88pt,2.88pt,2.88pt,2.88pt">
                    <w:txbxContent>
                      <w:p w14:paraId="475521DD" w14:textId="4713ADC1" w:rsidR="003F330E" w:rsidRDefault="00B71593" w:rsidP="003F330E">
                        <w:pPr>
                          <w:widowControl w:val="0"/>
                          <w:spacing w:line="220" w:lineRule="exact"/>
                          <w:jc w:val="center"/>
                          <w:rPr>
                            <w:rFonts w:ascii="Arial" w:hAnsi="Arial" w:cs="Arial"/>
                            <w:color w:val="73624A"/>
                            <w:w w:val="80"/>
                            <w:sz w:val="18"/>
                            <w:szCs w:val="18"/>
                          </w:rPr>
                        </w:pPr>
                        <w:r w:rsidRPr="00B71593">
                          <w:rPr>
                            <w:rFonts w:ascii="Arial" w:hAnsi="Arial" w:cs="Arial"/>
                            <w:b/>
                            <w:bCs/>
                            <w:color w:val="73624A"/>
                            <w:spacing w:val="16"/>
                            <w:w w:val="80"/>
                            <w:sz w:val="18"/>
                            <w:szCs w:val="18"/>
                          </w:rPr>
                          <w:t>Community Association, Inc.</w:t>
                        </w:r>
                      </w:p>
                    </w:txbxContent>
                  </v:textbox>
                </v:shape>
                <v:shape id="Text Box 31" o:spid="_x0000_s1052" type="#_x0000_t202" style="position:absolute;left:1238;top:9620;width:247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" filled="f" fillcolor="#fffffe" stroked="f" strokecolor="#212120" insetpen="t">
                  <v:textbox inset="2.88pt,2.88pt,2.88pt,2.88pt">
                    <w:txbxContent>
                      <w:p w14:paraId="6821A5B1" w14:textId="77777777" w:rsidR="00286D8E" w:rsidRDefault="00B71593" w:rsidP="003F330E">
                        <w:pPr>
                          <w:widowControl w:val="0"/>
                          <w:spacing w:line="380" w:lineRule="exact"/>
                          <w:jc w:val="center"/>
                          <w:rPr>
                            <w:rFonts w:ascii="Arial" w:hAnsi="Arial" w:cs="Arial"/>
                            <w:b/>
                            <w:bCs/>
                            <w:color w:val="73624A"/>
                            <w:spacing w:val="8"/>
                            <w:w w:val="80"/>
                            <w:sz w:val="34"/>
                            <w:szCs w:val="34"/>
                          </w:rPr>
                        </w:pPr>
                        <w:r w:rsidRPr="00B71593">
                          <w:rPr>
                            <w:rFonts w:ascii="Arial" w:hAnsi="Arial" w:cs="Arial"/>
                            <w:b/>
                            <w:bCs/>
                            <w:color w:val="73624A"/>
                            <w:spacing w:val="8"/>
                            <w:w w:val="80"/>
                            <w:sz w:val="34"/>
                            <w:szCs w:val="34"/>
                          </w:rPr>
                          <w:t>Brooks of Hickory Hollow</w:t>
                        </w:r>
                      </w:p>
                      <w:p w14:paraId="062BF49F" w14:textId="77777777" w:rsidR="00286D8E" w:rsidRDefault="00286D8E" w:rsidP="003F330E">
                        <w:pPr>
                          <w:widowControl w:val="0"/>
                          <w:spacing w:line="380" w:lineRule="exact"/>
                          <w:jc w:val="center"/>
                          <w:rPr>
                            <w:rFonts w:ascii="Arial" w:hAnsi="Arial" w:cs="Arial"/>
                            <w:b/>
                            <w:bCs/>
                            <w:color w:val="73624A"/>
                            <w:spacing w:val="8"/>
                            <w:w w:val="80"/>
                            <w:sz w:val="34"/>
                            <w:szCs w:val="34"/>
                          </w:rPr>
                        </w:pPr>
                      </w:p>
                      <w:p w14:paraId="489794FC" w14:textId="6DDE59E7" w:rsidR="003F330E" w:rsidRDefault="00B71593" w:rsidP="003F330E">
                        <w:pPr>
                          <w:widowControl w:val="0"/>
                          <w:spacing w:line="380" w:lineRule="exact"/>
                          <w:jc w:val="center"/>
                          <w:rPr>
                            <w:rFonts w:ascii="Arial" w:hAnsi="Arial" w:cs="Arial"/>
                            <w:color w:val="73624A"/>
                            <w:w w:val="80"/>
                            <w:sz w:val="30"/>
                            <w:szCs w:val="30"/>
                          </w:rPr>
                        </w:pPr>
                        <w:r w:rsidRPr="00B71593">
                          <w:rPr>
                            <w:rFonts w:ascii="Arial" w:hAnsi="Arial" w:cs="Arial"/>
                            <w:b/>
                            <w:bCs/>
                            <w:color w:val="73624A"/>
                            <w:spacing w:val="8"/>
                            <w:w w:val="80"/>
                            <w:sz w:val="34"/>
                            <w:szCs w:val="3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3" type="#_x0000_t75" style="position:absolute;left:2381;top:285;width:15811;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">
                  <v:imagedata r:id="rId22" o:title="" croptop="23354f" cropbottom="21161f" cropleft="20795f" cropright="19437f"/>
                </v:shape>
                <w10:wrap anchorx="margin"/>
              </v:group>
            </w:pict>
          </mc:Fallback>
        </mc:AlternateContent>
      </w:r>
      <w:r w:rsidR="00A25C62">
        <w:rPr>
          <w:noProof/>
        </w:rPr>
        <w:drawing>
          <wp:anchor distT="0" distB="0" distL="114300" distR="114300" simplePos="0" relativeHeight="251674112" behindDoc="0" locked="0" layoutInCell="1" allowOverlap="1" wp14:anchorId="21175568" wp14:editId="35A1FE3D">
            <wp:simplePos x="0" y="0"/>
            <wp:positionH relativeFrom="margin">
              <wp:posOffset>4882487</wp:posOffset>
            </wp:positionH>
            <wp:positionV relativeFrom="paragraph">
              <wp:posOffset>10236</wp:posOffset>
            </wp:positionV>
            <wp:extent cx="2430780" cy="443865"/>
            <wp:effectExtent l="0" t="0" r="7620" b="0"/>
            <wp:wrapNone/>
            <wp:docPr id="3" name="Picture 3" descr="Dew on a blade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w on a blade of grass"/>
                    <pic:cNvPicPr>
                      <a:picLocks noChangeAspect="1"/>
                    </pic:cNvPicPr>
                  </pic:nvPicPr>
                  <pic:blipFill>
                    <a:blip r:embed="rId23" cstate="print">
                      <a:extLst>
                        <a:ext uri="{28A0092B-C50C-407E-A947-70E740481C1C}">
                          <a14:useLocalDpi xmlns:a14="http://schemas.microsoft.com/office/drawing/2010/main" val="0"/>
                        </a:ext>
                      </a:extLst>
                    </a:blip>
                    <a:srcRect t="36361" b="36361"/>
                    <a:stretch>
                      <a:fillRect/>
                    </a:stretch>
                  </pic:blipFill>
                  <pic:spPr bwMode="auto">
                    <a:xfrm>
                      <a:off x="0" y="0"/>
                      <a:ext cx="2430780" cy="44386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456AD">
        <w:rPr>
          <w:noProof/>
        </w:rPr>
        <mc:AlternateContent>
          <mc:Choice Requires="wps">
            <w:drawing>
              <wp:anchor distT="0" distB="0" distL="114300" distR="114300" simplePos="0" relativeHeight="251694592" behindDoc="0" locked="0" layoutInCell="1" allowOverlap="1" wp14:anchorId="318E0003" wp14:editId="6926076F">
                <wp:simplePos x="0" y="0"/>
                <wp:positionH relativeFrom="column">
                  <wp:posOffset>438150</wp:posOffset>
                </wp:positionH>
                <wp:positionV relativeFrom="paragraph">
                  <wp:posOffset>831850</wp:posOffset>
                </wp:positionV>
                <wp:extent cx="4060190" cy="774700"/>
                <wp:effectExtent l="0" t="0" r="0" b="635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74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F73292" w14:textId="206C8E6A" w:rsidR="00B71593" w:rsidRPr="00470FB5" w:rsidRDefault="005D4C0C" w:rsidP="00470FB5">
                            <w:pPr>
                              <w:pStyle w:val="NoSpacing"/>
                              <w:rPr>
                                <w:sz w:val="24"/>
                                <w:szCs w:val="24"/>
                              </w:rPr>
                            </w:pPr>
                            <w:r w:rsidRPr="00470FB5">
                              <w:rPr>
                                <w:sz w:val="24"/>
                                <w:szCs w:val="24"/>
                              </w:rPr>
                              <w:t xml:space="preserve">The Board </w:t>
                            </w:r>
                            <w:r w:rsidR="00E365A5" w:rsidRPr="00470FB5">
                              <w:rPr>
                                <w:sz w:val="24"/>
                                <w:szCs w:val="24"/>
                              </w:rPr>
                              <w:t>occasionally</w:t>
                            </w:r>
                            <w:r w:rsidRPr="00470FB5">
                              <w:rPr>
                                <w:sz w:val="24"/>
                                <w:szCs w:val="24"/>
                              </w:rPr>
                              <w:t xml:space="preserve"> emails </w:t>
                            </w:r>
                            <w:r w:rsidR="00EC54FF" w:rsidRPr="00470FB5">
                              <w:rPr>
                                <w:sz w:val="24"/>
                                <w:szCs w:val="24"/>
                              </w:rPr>
                              <w:t>important updates</w:t>
                            </w:r>
                            <w:r w:rsidR="004B7C76" w:rsidRPr="00470FB5">
                              <w:rPr>
                                <w:sz w:val="24"/>
                                <w:szCs w:val="24"/>
                              </w:rPr>
                              <w:t xml:space="preserve"> concerning our community.  If you are not </w:t>
                            </w:r>
                            <w:r w:rsidR="00007504" w:rsidRPr="00470FB5">
                              <w:rPr>
                                <w:sz w:val="24"/>
                                <w:szCs w:val="24"/>
                              </w:rPr>
                              <w:t xml:space="preserve">receiving BHHCA emails, please send your </w:t>
                            </w:r>
                            <w:r w:rsidR="00E365A5" w:rsidRPr="00470FB5">
                              <w:rPr>
                                <w:sz w:val="24"/>
                                <w:szCs w:val="24"/>
                              </w:rPr>
                              <w:t xml:space="preserve">property address and </w:t>
                            </w:r>
                            <w:r w:rsidR="00007504" w:rsidRPr="00470FB5">
                              <w:rPr>
                                <w:sz w:val="24"/>
                                <w:szCs w:val="24"/>
                              </w:rPr>
                              <w:t xml:space="preserve">email </w:t>
                            </w:r>
                            <w:r w:rsidR="002F1CD9" w:rsidRPr="00470FB5">
                              <w:rPr>
                                <w:sz w:val="24"/>
                                <w:szCs w:val="24"/>
                              </w:rPr>
                              <w:t xml:space="preserve">to </w:t>
                            </w:r>
                            <w:hyperlink r:id="rId24" w:history="1">
                              <w:r w:rsidR="002F1CD9" w:rsidRPr="00470FB5">
                                <w:rPr>
                                  <w:rStyle w:val="Hyperlink"/>
                                  <w:i/>
                                  <w:iCs/>
                                  <w:sz w:val="24"/>
                                  <w:szCs w:val="24"/>
                                </w:rPr>
                                <w:t>bhhcaboard@gmail.com</w:t>
                              </w:r>
                            </w:hyperlink>
                            <w:r w:rsidR="002F1CD9" w:rsidRPr="00470FB5">
                              <w:rPr>
                                <w:sz w:val="24"/>
                                <w:szCs w:val="24"/>
                              </w:rPr>
                              <w:t xml:space="preserve">. </w:t>
                            </w:r>
                            <w:r w:rsidR="00007504" w:rsidRPr="00470FB5">
                              <w:rPr>
                                <w:sz w:val="24"/>
                                <w:szCs w:val="24"/>
                              </w:rPr>
                              <w:t xml:space="preserve"> </w:t>
                            </w:r>
                            <w:r w:rsidR="00EC54FF" w:rsidRPr="00470FB5">
                              <w:rPr>
                                <w:sz w:val="24"/>
                                <w:szCs w:val="24"/>
                              </w:rPr>
                              <w:t xml:space="preserve"> </w:t>
                            </w:r>
                          </w:p>
                          <w:p w14:paraId="5C4A683D" w14:textId="01A354C1" w:rsidR="003F330E" w:rsidRPr="00BF520E" w:rsidRDefault="003F330E" w:rsidP="003F330E">
                            <w:pPr>
                              <w:widowControl w:val="0"/>
                              <w:spacing w:line="320" w:lineRule="exact"/>
                              <w:rPr>
                                <w:i/>
                                <w:iCs/>
                                <w:color w:val="F4EDE2"/>
                                <w:sz w:val="22"/>
                                <w:szCs w:val="22"/>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18E0003" id="Text Box 185" o:spid="_x0000_s1054" type="#_x0000_t202" style="position:absolute;margin-left:34.5pt;margin-top:65.5pt;width:319.7pt;height:61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" filled="f" fillcolor="#fffffe" stroked="f" strokecolor="#212120" insetpen="t">
                <v:textbox inset="2.88pt,2.88pt,2.88pt,2.88pt">
                  <w:txbxContent>
                    <w:p w14:paraId="71F73292" w14:textId="206C8E6A" w:rsidR="00B71593" w:rsidRPr="00470FB5" w:rsidRDefault="005D4C0C" w:rsidP="00470FB5">
                      <w:pPr>
                        <w:pStyle w:val="NoSpacing"/>
                        <w:rPr>
                          <w:sz w:val="24"/>
                          <w:szCs w:val="24"/>
                        </w:rPr>
                      </w:pPr>
                      <w:r w:rsidRPr="00470FB5">
                        <w:rPr>
                          <w:sz w:val="24"/>
                          <w:szCs w:val="24"/>
                        </w:rPr>
                        <w:t xml:space="preserve">The Board </w:t>
                      </w:r>
                      <w:r w:rsidR="00E365A5" w:rsidRPr="00470FB5">
                        <w:rPr>
                          <w:sz w:val="24"/>
                          <w:szCs w:val="24"/>
                        </w:rPr>
                        <w:t>occasionally</w:t>
                      </w:r>
                      <w:r w:rsidRPr="00470FB5">
                        <w:rPr>
                          <w:sz w:val="24"/>
                          <w:szCs w:val="24"/>
                        </w:rPr>
                        <w:t xml:space="preserve"> emails </w:t>
                      </w:r>
                      <w:r w:rsidR="00EC54FF" w:rsidRPr="00470FB5">
                        <w:rPr>
                          <w:sz w:val="24"/>
                          <w:szCs w:val="24"/>
                        </w:rPr>
                        <w:t>important updates</w:t>
                      </w:r>
                      <w:r w:rsidR="004B7C76" w:rsidRPr="00470FB5">
                        <w:rPr>
                          <w:sz w:val="24"/>
                          <w:szCs w:val="24"/>
                        </w:rPr>
                        <w:t xml:space="preserve"> concerning our community.  If you are not </w:t>
                      </w:r>
                      <w:r w:rsidR="00007504" w:rsidRPr="00470FB5">
                        <w:rPr>
                          <w:sz w:val="24"/>
                          <w:szCs w:val="24"/>
                        </w:rPr>
                        <w:t xml:space="preserve">receiving BHHCA emails, please send your </w:t>
                      </w:r>
                      <w:r w:rsidR="00E365A5" w:rsidRPr="00470FB5">
                        <w:rPr>
                          <w:sz w:val="24"/>
                          <w:szCs w:val="24"/>
                        </w:rPr>
                        <w:t xml:space="preserve">property address and </w:t>
                      </w:r>
                      <w:r w:rsidR="00007504" w:rsidRPr="00470FB5">
                        <w:rPr>
                          <w:sz w:val="24"/>
                          <w:szCs w:val="24"/>
                        </w:rPr>
                        <w:t xml:space="preserve">email </w:t>
                      </w:r>
                      <w:r w:rsidR="002F1CD9" w:rsidRPr="00470FB5">
                        <w:rPr>
                          <w:sz w:val="24"/>
                          <w:szCs w:val="24"/>
                        </w:rPr>
                        <w:t xml:space="preserve">to </w:t>
                      </w:r>
                      <w:hyperlink r:id="rId25" w:history="1">
                        <w:r w:rsidR="002F1CD9" w:rsidRPr="00470FB5">
                          <w:rPr>
                            <w:rStyle w:val="Hyperlink"/>
                            <w:i/>
                            <w:iCs/>
                            <w:sz w:val="24"/>
                            <w:szCs w:val="24"/>
                          </w:rPr>
                          <w:t>bhhcaboard@gmail.com</w:t>
                        </w:r>
                      </w:hyperlink>
                      <w:r w:rsidR="002F1CD9" w:rsidRPr="00470FB5">
                        <w:rPr>
                          <w:sz w:val="24"/>
                          <w:szCs w:val="24"/>
                        </w:rPr>
                        <w:t xml:space="preserve">. </w:t>
                      </w:r>
                      <w:r w:rsidR="00007504" w:rsidRPr="00470FB5">
                        <w:rPr>
                          <w:sz w:val="24"/>
                          <w:szCs w:val="24"/>
                        </w:rPr>
                        <w:t xml:space="preserve"> </w:t>
                      </w:r>
                      <w:r w:rsidR="00EC54FF" w:rsidRPr="00470FB5">
                        <w:rPr>
                          <w:sz w:val="24"/>
                          <w:szCs w:val="24"/>
                        </w:rPr>
                        <w:t xml:space="preserve"> </w:t>
                      </w:r>
                    </w:p>
                    <w:p w14:paraId="5C4A683D" w14:textId="01A354C1" w:rsidR="003F330E" w:rsidRPr="00BF520E" w:rsidRDefault="003F330E" w:rsidP="003F330E">
                      <w:pPr>
                        <w:widowControl w:val="0"/>
                        <w:spacing w:line="320" w:lineRule="exact"/>
                        <w:rPr>
                          <w:i/>
                          <w:iCs/>
                          <w:color w:val="F4EDE2"/>
                          <w:sz w:val="22"/>
                          <w:szCs w:val="22"/>
                        </w:rPr>
                      </w:pPr>
                    </w:p>
                  </w:txbxContent>
                </v:textbox>
              </v:shape>
            </w:pict>
          </mc:Fallback>
        </mc:AlternateContent>
      </w:r>
      <w:r w:rsidR="00B71593">
        <w:rPr>
          <w:noProof/>
        </w:rPr>
        <mc:AlternateContent>
          <mc:Choice Requires="wps">
            <w:drawing>
              <wp:anchor distT="0" distB="0" distL="114300" distR="114300" simplePos="0" relativeHeight="251675136" behindDoc="0" locked="0" layoutInCell="1" allowOverlap="1" wp14:anchorId="48CA0630" wp14:editId="72F81E50">
                <wp:simplePos x="0" y="0"/>
                <wp:positionH relativeFrom="margin">
                  <wp:align>right</wp:align>
                </wp:positionH>
                <wp:positionV relativeFrom="paragraph">
                  <wp:posOffset>450850</wp:posOffset>
                </wp:positionV>
                <wp:extent cx="2435860" cy="1536700"/>
                <wp:effectExtent l="0" t="0" r="2540" b="63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153670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508095" id="Rectangle 4" o:spid="_x0000_s1026" style="position:absolute;margin-left:140.6pt;margin-top:35.5pt;width:191.8pt;height:121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" fillcolor="#e2efd9 [665]" stroked="f">
                <v:textbox inset="2.88pt,2.88pt,2.88pt,2.88pt"/>
                <w10:wrap anchorx="margin"/>
              </v:rect>
            </w:pict>
          </mc:Fallback>
        </mc:AlternateContent>
      </w:r>
      <w:r w:rsidR="00B71593">
        <w:rPr>
          <w:noProof/>
        </w:rPr>
        <mc:AlternateContent>
          <mc:Choice Requires="wps">
            <w:drawing>
              <wp:anchor distT="0" distB="0" distL="114300" distR="114300" simplePos="0" relativeHeight="251693568" behindDoc="0" locked="0" layoutInCell="1" allowOverlap="1" wp14:anchorId="38D91FD6" wp14:editId="33AFDFF8">
                <wp:simplePos x="0" y="0"/>
                <wp:positionH relativeFrom="column">
                  <wp:posOffset>4997450</wp:posOffset>
                </wp:positionH>
                <wp:positionV relativeFrom="paragraph">
                  <wp:posOffset>742950</wp:posOffset>
                </wp:positionV>
                <wp:extent cx="2149475" cy="1282700"/>
                <wp:effectExtent l="0" t="0" r="3175"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282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F3E349" w14:textId="77777777" w:rsidR="00B71593" w:rsidRPr="00B71593" w:rsidRDefault="00B71593" w:rsidP="00B71593">
                            <w:pPr>
                              <w:widowControl w:val="0"/>
                              <w:spacing w:line="360" w:lineRule="exact"/>
                              <w:rPr>
                                <w:i/>
                                <w:iCs/>
                                <w:sz w:val="21"/>
                                <w:szCs w:val="21"/>
                              </w:rPr>
                            </w:pPr>
                            <w:r w:rsidRPr="00B71593">
                              <w:rPr>
                                <w:i/>
                                <w:iCs/>
                                <w:sz w:val="21"/>
                                <w:szCs w:val="21"/>
                              </w:rPr>
                              <w:t xml:space="preserve">Kathy Wright, President    </w:t>
                            </w:r>
                            <w:r w:rsidRPr="00B71593">
                              <w:rPr>
                                <w:i/>
                                <w:iCs/>
                                <w:sz w:val="21"/>
                                <w:szCs w:val="21"/>
                              </w:rPr>
                              <w:tab/>
                            </w:r>
                          </w:p>
                          <w:p w14:paraId="77631440" w14:textId="77777777" w:rsidR="00B71593" w:rsidRPr="00B71593" w:rsidRDefault="00B71593" w:rsidP="00B71593">
                            <w:pPr>
                              <w:widowControl w:val="0"/>
                              <w:spacing w:line="360" w:lineRule="exact"/>
                              <w:rPr>
                                <w:i/>
                                <w:iCs/>
                                <w:sz w:val="21"/>
                                <w:szCs w:val="21"/>
                              </w:rPr>
                            </w:pPr>
                            <w:r w:rsidRPr="00B71593">
                              <w:rPr>
                                <w:i/>
                                <w:iCs/>
                                <w:sz w:val="21"/>
                                <w:szCs w:val="21"/>
                              </w:rPr>
                              <w:t xml:space="preserve">Tony Newell, Vice President   </w:t>
                            </w:r>
                            <w:r w:rsidRPr="00B71593">
                              <w:rPr>
                                <w:i/>
                                <w:iCs/>
                                <w:sz w:val="21"/>
                                <w:szCs w:val="21"/>
                              </w:rPr>
                              <w:tab/>
                            </w:r>
                          </w:p>
                          <w:p w14:paraId="2F0CC5F3" w14:textId="77777777" w:rsidR="00B71593" w:rsidRPr="00B71593" w:rsidRDefault="00B71593" w:rsidP="00B71593">
                            <w:pPr>
                              <w:widowControl w:val="0"/>
                              <w:spacing w:line="360" w:lineRule="exact"/>
                              <w:rPr>
                                <w:i/>
                                <w:iCs/>
                                <w:sz w:val="21"/>
                                <w:szCs w:val="21"/>
                              </w:rPr>
                            </w:pPr>
                            <w:r w:rsidRPr="00B71593">
                              <w:rPr>
                                <w:i/>
                                <w:iCs/>
                                <w:sz w:val="21"/>
                                <w:szCs w:val="21"/>
                              </w:rPr>
                              <w:t>David Phillips, Secretary</w:t>
                            </w:r>
                            <w:r w:rsidRPr="00B71593">
                              <w:rPr>
                                <w:i/>
                                <w:iCs/>
                                <w:sz w:val="21"/>
                                <w:szCs w:val="21"/>
                              </w:rPr>
                              <w:tab/>
                            </w:r>
                          </w:p>
                          <w:p w14:paraId="1812C7EF" w14:textId="77777777" w:rsidR="00B71593" w:rsidRPr="00B71593" w:rsidRDefault="00B71593" w:rsidP="00B71593">
                            <w:pPr>
                              <w:widowControl w:val="0"/>
                              <w:spacing w:line="360" w:lineRule="exact"/>
                              <w:rPr>
                                <w:i/>
                                <w:iCs/>
                                <w:sz w:val="21"/>
                                <w:szCs w:val="21"/>
                              </w:rPr>
                            </w:pPr>
                            <w:r w:rsidRPr="00B71593">
                              <w:rPr>
                                <w:i/>
                                <w:iCs/>
                                <w:sz w:val="21"/>
                                <w:szCs w:val="21"/>
                              </w:rPr>
                              <w:t>Don Coffey</w:t>
                            </w:r>
                          </w:p>
                          <w:p w14:paraId="1F263D68" w14:textId="238CC855" w:rsidR="003F330E" w:rsidRDefault="00B71593" w:rsidP="00B71593">
                            <w:pPr>
                              <w:widowControl w:val="0"/>
                              <w:spacing w:line="360" w:lineRule="exact"/>
                              <w:rPr>
                                <w:i/>
                                <w:iCs/>
                                <w:sz w:val="21"/>
                                <w:szCs w:val="21"/>
                              </w:rPr>
                            </w:pPr>
                            <w:r w:rsidRPr="00B71593">
                              <w:rPr>
                                <w:i/>
                                <w:iCs/>
                                <w:sz w:val="21"/>
                                <w:szCs w:val="21"/>
                              </w:rPr>
                              <w:t>Scottie Walker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8D91FD6" id="Text Box 181" o:spid="_x0000_s1055" type="#_x0000_t202" style="position:absolute;margin-left:393.5pt;margin-top:58.5pt;width:169.25pt;height:101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" filled="f" fillcolor="#fffffe" stroked="f" strokecolor="#212120" insetpen="t">
                <v:textbox inset="2.88pt,2.88pt,2.88pt,2.88pt">
                  <w:txbxContent>
                    <w:p w14:paraId="10F3E349" w14:textId="77777777" w:rsidR="00B71593" w:rsidRPr="00B71593" w:rsidRDefault="00B71593" w:rsidP="00B71593">
                      <w:pPr>
                        <w:widowControl w:val="0"/>
                        <w:spacing w:line="360" w:lineRule="exact"/>
                        <w:rPr>
                          <w:i/>
                          <w:iCs/>
                          <w:sz w:val="21"/>
                          <w:szCs w:val="21"/>
                        </w:rPr>
                      </w:pPr>
                      <w:r w:rsidRPr="00B71593">
                        <w:rPr>
                          <w:i/>
                          <w:iCs/>
                          <w:sz w:val="21"/>
                          <w:szCs w:val="21"/>
                        </w:rPr>
                        <w:t xml:space="preserve">Kathy Wright, President    </w:t>
                      </w:r>
                      <w:r w:rsidRPr="00B71593">
                        <w:rPr>
                          <w:i/>
                          <w:iCs/>
                          <w:sz w:val="21"/>
                          <w:szCs w:val="21"/>
                        </w:rPr>
                        <w:tab/>
                      </w:r>
                    </w:p>
                    <w:p w14:paraId="77631440" w14:textId="77777777" w:rsidR="00B71593" w:rsidRPr="00B71593" w:rsidRDefault="00B71593" w:rsidP="00B71593">
                      <w:pPr>
                        <w:widowControl w:val="0"/>
                        <w:spacing w:line="360" w:lineRule="exact"/>
                        <w:rPr>
                          <w:i/>
                          <w:iCs/>
                          <w:sz w:val="21"/>
                          <w:szCs w:val="21"/>
                        </w:rPr>
                      </w:pPr>
                      <w:r w:rsidRPr="00B71593">
                        <w:rPr>
                          <w:i/>
                          <w:iCs/>
                          <w:sz w:val="21"/>
                          <w:szCs w:val="21"/>
                        </w:rPr>
                        <w:t xml:space="preserve">Tony Newell, Vice President   </w:t>
                      </w:r>
                      <w:r w:rsidRPr="00B71593">
                        <w:rPr>
                          <w:i/>
                          <w:iCs/>
                          <w:sz w:val="21"/>
                          <w:szCs w:val="21"/>
                        </w:rPr>
                        <w:tab/>
                      </w:r>
                    </w:p>
                    <w:p w14:paraId="2F0CC5F3" w14:textId="77777777" w:rsidR="00B71593" w:rsidRPr="00B71593" w:rsidRDefault="00B71593" w:rsidP="00B71593">
                      <w:pPr>
                        <w:widowControl w:val="0"/>
                        <w:spacing w:line="360" w:lineRule="exact"/>
                        <w:rPr>
                          <w:i/>
                          <w:iCs/>
                          <w:sz w:val="21"/>
                          <w:szCs w:val="21"/>
                        </w:rPr>
                      </w:pPr>
                      <w:r w:rsidRPr="00B71593">
                        <w:rPr>
                          <w:i/>
                          <w:iCs/>
                          <w:sz w:val="21"/>
                          <w:szCs w:val="21"/>
                        </w:rPr>
                        <w:t>David Phillips, Secretary</w:t>
                      </w:r>
                      <w:r w:rsidRPr="00B71593">
                        <w:rPr>
                          <w:i/>
                          <w:iCs/>
                          <w:sz w:val="21"/>
                          <w:szCs w:val="21"/>
                        </w:rPr>
                        <w:tab/>
                      </w:r>
                    </w:p>
                    <w:p w14:paraId="1812C7EF" w14:textId="77777777" w:rsidR="00B71593" w:rsidRPr="00B71593" w:rsidRDefault="00B71593" w:rsidP="00B71593">
                      <w:pPr>
                        <w:widowControl w:val="0"/>
                        <w:spacing w:line="360" w:lineRule="exact"/>
                        <w:rPr>
                          <w:i/>
                          <w:iCs/>
                          <w:sz w:val="21"/>
                          <w:szCs w:val="21"/>
                        </w:rPr>
                      </w:pPr>
                      <w:r w:rsidRPr="00B71593">
                        <w:rPr>
                          <w:i/>
                          <w:iCs/>
                          <w:sz w:val="21"/>
                          <w:szCs w:val="21"/>
                        </w:rPr>
                        <w:t>Don Coffey</w:t>
                      </w:r>
                    </w:p>
                    <w:p w14:paraId="1F263D68" w14:textId="238CC855" w:rsidR="003F330E" w:rsidRDefault="00B71593" w:rsidP="00B71593">
                      <w:pPr>
                        <w:widowControl w:val="0"/>
                        <w:spacing w:line="360" w:lineRule="exact"/>
                        <w:rPr>
                          <w:i/>
                          <w:iCs/>
                          <w:sz w:val="21"/>
                          <w:szCs w:val="21"/>
                        </w:rPr>
                      </w:pPr>
                      <w:r w:rsidRPr="00B71593">
                        <w:rPr>
                          <w:i/>
                          <w:iCs/>
                          <w:sz w:val="21"/>
                          <w:szCs w:val="21"/>
                        </w:rPr>
                        <w:t>Scottie Walker</w:t>
                      </w:r>
                    </w:p>
                  </w:txbxContent>
                </v:textbox>
              </v:shape>
            </w:pict>
          </mc:Fallback>
        </mc:AlternateContent>
      </w:r>
      <w:r w:rsidR="00B71593">
        <w:rPr>
          <w:noProof/>
        </w:rPr>
        <mc:AlternateContent>
          <mc:Choice Requires="wps">
            <w:drawing>
              <wp:anchor distT="0" distB="0" distL="114300" distR="114300" simplePos="0" relativeHeight="251692544" behindDoc="0" locked="0" layoutInCell="1" allowOverlap="1" wp14:anchorId="2AA09E14" wp14:editId="6A4E65E9">
                <wp:simplePos x="0" y="0"/>
                <wp:positionH relativeFrom="column">
                  <wp:posOffset>4914900</wp:posOffset>
                </wp:positionH>
                <wp:positionV relativeFrom="paragraph">
                  <wp:posOffset>419100</wp:posOffset>
                </wp:positionV>
                <wp:extent cx="2349500" cy="34925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4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0A7B21" w14:textId="77777777" w:rsidR="00B71593" w:rsidRPr="00B71593" w:rsidRDefault="00B71593" w:rsidP="00B71593">
                            <w:pPr>
                              <w:widowControl w:val="0"/>
                              <w:spacing w:line="440" w:lineRule="exact"/>
                              <w:rPr>
                                <w:rFonts w:ascii="Arial" w:hAnsi="Arial" w:cs="Arial"/>
                                <w:b/>
                                <w:i/>
                                <w:iCs/>
                                <w:color w:val="7A6F30"/>
                                <w:w w:val="80"/>
                                <w:sz w:val="32"/>
                                <w:szCs w:val="32"/>
                              </w:rPr>
                            </w:pPr>
                            <w:r w:rsidRPr="00B71593">
                              <w:rPr>
                                <w:rFonts w:ascii="Arial" w:hAnsi="Arial" w:cs="Arial"/>
                                <w:b/>
                                <w:i/>
                                <w:iCs/>
                                <w:color w:val="7A6F30"/>
                                <w:w w:val="80"/>
                                <w:sz w:val="32"/>
                                <w:szCs w:val="32"/>
                              </w:rPr>
                              <w:t>BHHCA Board of Directors:</w:t>
                            </w:r>
                          </w:p>
                          <w:p w14:paraId="32C534E5" w14:textId="22D12F26" w:rsidR="003F330E" w:rsidRPr="00B71593" w:rsidRDefault="003F330E" w:rsidP="003F330E">
                            <w:pPr>
                              <w:widowControl w:val="0"/>
                              <w:spacing w:line="440" w:lineRule="exact"/>
                              <w:rPr>
                                <w:rFonts w:ascii="Arial" w:hAnsi="Arial" w:cs="Arial"/>
                                <w:i/>
                                <w:iCs/>
                                <w:color w:val="7A6F30"/>
                                <w:w w:val="80"/>
                                <w:sz w:val="32"/>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09E14" id="Text Box 178" o:spid="_x0000_s1056" type="#_x0000_t202" style="position:absolute;margin-left:387pt;margin-top:33pt;width:185pt;height: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Ba4QEAALcDAAAOAAAAZHJzL2Uyb0RvYy54bWysU8GO0zAQvSPxD5bvNGmX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" filled="f" fillcolor="#fffffe" stroked="f" strokecolor="#212120" insetpen="t">
                <v:textbox inset="2.88pt,2.88pt,2.88pt,2.88pt">
                  <w:txbxContent>
                    <w:p w14:paraId="4E0A7B21" w14:textId="77777777" w:rsidR="00B71593" w:rsidRPr="00B71593" w:rsidRDefault="00B71593" w:rsidP="00B71593">
                      <w:pPr>
                        <w:widowControl w:val="0"/>
                        <w:spacing w:line="440" w:lineRule="exact"/>
                        <w:rPr>
                          <w:rFonts w:ascii="Arial" w:hAnsi="Arial" w:cs="Arial"/>
                          <w:b/>
                          <w:i/>
                          <w:iCs/>
                          <w:color w:val="7A6F30"/>
                          <w:w w:val="80"/>
                          <w:sz w:val="32"/>
                          <w:szCs w:val="32"/>
                        </w:rPr>
                      </w:pPr>
                      <w:r w:rsidRPr="00B71593">
                        <w:rPr>
                          <w:rFonts w:ascii="Arial" w:hAnsi="Arial" w:cs="Arial"/>
                          <w:b/>
                          <w:i/>
                          <w:iCs/>
                          <w:color w:val="7A6F30"/>
                          <w:w w:val="80"/>
                          <w:sz w:val="32"/>
                          <w:szCs w:val="32"/>
                        </w:rPr>
                        <w:t>BHHCA Board of Directors:</w:t>
                      </w:r>
                    </w:p>
                    <w:p w14:paraId="32C534E5" w14:textId="22D12F26" w:rsidR="003F330E" w:rsidRPr="00B71593" w:rsidRDefault="003F330E" w:rsidP="003F330E">
                      <w:pPr>
                        <w:widowControl w:val="0"/>
                        <w:spacing w:line="440" w:lineRule="exact"/>
                        <w:rPr>
                          <w:rFonts w:ascii="Arial" w:hAnsi="Arial" w:cs="Arial"/>
                          <w:i/>
                          <w:iCs/>
                          <w:color w:val="7A6F30"/>
                          <w:w w:val="80"/>
                          <w:sz w:val="32"/>
                          <w:szCs w:val="32"/>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8928" behindDoc="0" locked="0" layoutInCell="1" allowOverlap="1" wp14:anchorId="6FBF8AD0" wp14:editId="205E6D0D">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83CC79" id="Line 150"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3328" behindDoc="0" locked="0" layoutInCell="1" allowOverlap="1" wp14:anchorId="172B7407" wp14:editId="618A40EC">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F495CB"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172B7407" id="Text Box 27" o:spid="_x0000_s1057" type="#_x0000_t202" style="position:absolute;margin-left:8.55pt;margin-top:52.3pt;width:256.5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FF4g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" filled="f" fillcolor="#fffffe" stroked="f" strokecolor="#212120" insetpen="t">
                <v:textbox inset="2.88pt,2.88pt,2.88pt,2.88pt">
                  <w:txbxContent>
                    <w:p w14:paraId="49F495CB"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r w:rsidR="003F330E">
        <w:rPr>
          <w:noProof/>
        </w:rPr>
        <mc:AlternateContent>
          <mc:Choice Requires="wps">
            <w:drawing>
              <wp:anchor distT="0" distB="0" distL="114300" distR="114300" simplePos="0" relativeHeight="251691520" behindDoc="0" locked="0" layoutInCell="1" allowOverlap="1" wp14:anchorId="1DD07B7A" wp14:editId="0FE9763A">
                <wp:simplePos x="0" y="0"/>
                <wp:positionH relativeFrom="column">
                  <wp:posOffset>0</wp:posOffset>
                </wp:positionH>
                <wp:positionV relativeFrom="paragraph">
                  <wp:posOffset>0</wp:posOffset>
                </wp:positionV>
                <wp:extent cx="4881245" cy="1997075"/>
                <wp:effectExtent l="0" t="0" r="0" b="317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997075"/>
                        </a:xfrm>
                        <a:prstGeom prst="rect">
                          <a:avLst/>
                        </a:prstGeom>
                        <a:solidFill>
                          <a:schemeClr val="accent6">
                            <a:lumMod val="60000"/>
                            <a:lumOff val="40000"/>
                          </a:schemeClr>
                        </a:solidFill>
                        <a:ln>
                          <a:noFill/>
                        </a:ln>
                        <a:effectLst/>
                      </wps:spPr>
                      <wps:bodyPr rot="0" vert="horz" wrap="square" lIns="36576" tIns="36576" rIns="36576" bIns="36576" anchor="t" anchorCtr="0" upright="1">
                        <a:noAutofit/>
                      </wps:bodyPr>
                    </wps:wsp>
                  </a:graphicData>
                </a:graphic>
              </wp:anchor>
            </w:drawing>
          </mc:Choice>
          <mc:Fallback>
            <w:pict>
              <v:rect w14:anchorId="555B9FC1" id="Rectangle 173" o:spid="_x0000_s1026" style="position:absolute;margin-left:0;margin-top:0;width:384.35pt;height:157.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" fillcolor="#a8d08d [1945]" stroked="f">
                <v:textbox inset="2.88pt,2.88pt,2.88pt,2.88pt"/>
              </v:rect>
            </w:pict>
          </mc:Fallback>
        </mc:AlternateContent>
      </w:r>
      <w:r w:rsidR="003F330E">
        <w:rPr>
          <w:noProof/>
        </w:rPr>
        <mc:AlternateContent>
          <mc:Choice Requires="wps">
            <w:drawing>
              <wp:anchor distT="0" distB="0" distL="114300" distR="114300" simplePos="0" relativeHeight="251695616" behindDoc="0" locked="0" layoutInCell="1" allowOverlap="1" wp14:anchorId="2732937B" wp14:editId="0A695668">
                <wp:simplePos x="0" y="0"/>
                <wp:positionH relativeFrom="column">
                  <wp:posOffset>1186543</wp:posOffset>
                </wp:positionH>
                <wp:positionV relativeFrom="paragraph">
                  <wp:posOffset>185057</wp:posOffset>
                </wp:positionV>
                <wp:extent cx="1885950" cy="571500"/>
                <wp:effectExtent l="0" t="0" r="0" b="0"/>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13BB97" w14:textId="77777777" w:rsidR="003F330E" w:rsidRPr="00F456AD" w:rsidRDefault="003F330E" w:rsidP="003F330E">
                            <w:pPr>
                              <w:widowControl w:val="0"/>
                              <w:spacing w:line="700" w:lineRule="exact"/>
                              <w:rPr>
                                <w:rFonts w:ascii="Arial" w:hAnsi="Arial" w:cs="Arial"/>
                                <w:b/>
                                <w:bCs/>
                                <w:i/>
                                <w:iCs/>
                                <w:color w:val="FFFFFF" w:themeColor="background1"/>
                                <w:w w:val="80"/>
                                <w:sz w:val="66"/>
                                <w:szCs w:val="66"/>
                              </w:rPr>
                            </w:pPr>
                            <w:r w:rsidRPr="00F456AD">
                              <w:rPr>
                                <w:rFonts w:ascii="Arial" w:hAnsi="Arial" w:cs="Arial"/>
                                <w:b/>
                                <w:bCs/>
                                <w:i/>
                                <w:iCs/>
                                <w:color w:val="FFFFFF" w:themeColor="background1"/>
                                <w:w w:val="80"/>
                                <w:sz w:val="66"/>
                                <w:szCs w:val="66"/>
                              </w:rPr>
                              <w:t>thoughts...</w:t>
                            </w:r>
                          </w:p>
                        </w:txbxContent>
                      </wps:txbx>
                      <wps:bodyPr rot="0" vert="horz" wrap="square" lIns="36576" tIns="36576" rIns="36576" bIns="36576" anchor="t" anchorCtr="0" upright="1">
                        <a:noAutofit/>
                      </wps:bodyPr>
                    </wps:wsp>
                  </a:graphicData>
                </a:graphic>
              </wp:anchor>
            </w:drawing>
          </mc:Choice>
          <mc:Fallback>
            <w:pict>
              <v:shape w14:anchorId="2732937B" id="Text Box 186" o:spid="_x0000_s1058" type="#_x0000_t202" style="position:absolute;margin-left:93.45pt;margin-top:14.55pt;width:148.5pt;height:4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" filled="f" fillcolor="#fffffe" stroked="f" strokecolor="#212120" insetpen="t">
                <v:textbox inset="2.88pt,2.88pt,2.88pt,2.88pt">
                  <w:txbxContent>
                    <w:p w14:paraId="3613BB97" w14:textId="77777777" w:rsidR="003F330E" w:rsidRPr="00F456AD" w:rsidRDefault="003F330E" w:rsidP="003F330E">
                      <w:pPr>
                        <w:widowControl w:val="0"/>
                        <w:spacing w:line="700" w:lineRule="exact"/>
                        <w:rPr>
                          <w:rFonts w:ascii="Arial" w:hAnsi="Arial" w:cs="Arial"/>
                          <w:b/>
                          <w:bCs/>
                          <w:i/>
                          <w:iCs/>
                          <w:color w:val="FFFFFF" w:themeColor="background1"/>
                          <w:w w:val="80"/>
                          <w:sz w:val="66"/>
                          <w:szCs w:val="66"/>
                        </w:rPr>
                      </w:pPr>
                      <w:r w:rsidRPr="00F456AD">
                        <w:rPr>
                          <w:rFonts w:ascii="Arial" w:hAnsi="Arial" w:cs="Arial"/>
                          <w:b/>
                          <w:bCs/>
                          <w:i/>
                          <w:iCs/>
                          <w:color w:val="FFFFFF" w:themeColor="background1"/>
                          <w:w w:val="80"/>
                          <w:sz w:val="66"/>
                          <w:szCs w:val="66"/>
                        </w:rPr>
                        <w:t>thoughts...</w:t>
                      </w:r>
                    </w:p>
                  </w:txbxContent>
                </v:textbox>
              </v:shape>
            </w:pict>
          </mc:Fallback>
        </mc:AlternateContent>
      </w:r>
      <w:r w:rsidR="003F330E">
        <w:rPr>
          <w:noProof/>
        </w:rPr>
        <mc:AlternateContent>
          <mc:Choice Requires="wps">
            <w:drawing>
              <wp:anchor distT="0" distB="0" distL="114300" distR="114300" simplePos="0" relativeHeight="251696640" behindDoc="0" locked="0" layoutInCell="1" allowOverlap="1" wp14:anchorId="5F5CF38C" wp14:editId="06248444">
                <wp:simplePos x="0" y="0"/>
                <wp:positionH relativeFrom="column">
                  <wp:posOffset>283028</wp:posOffset>
                </wp:positionH>
                <wp:positionV relativeFrom="paragraph">
                  <wp:posOffset>130629</wp:posOffset>
                </wp:positionV>
                <wp:extent cx="102870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6CD822C"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wps:txbx>
                      <wps:bodyPr rot="0" vert="horz" wrap="square" lIns="36576" tIns="36576" rIns="36576" bIns="36576" anchor="t" anchorCtr="0" upright="1">
                        <a:noAutofit/>
                      </wps:bodyPr>
                    </wps:wsp>
                  </a:graphicData>
                </a:graphic>
              </wp:anchor>
            </w:drawing>
          </mc:Choice>
          <mc:Fallback>
            <w:pict>
              <v:shape w14:anchorId="5F5CF38C" id="Text Box 187" o:spid="_x0000_s1059" type="#_x0000_t202" style="position:absolute;margin-left:22.3pt;margin-top:10.3pt;width:81pt;height:4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" filled="f" fillcolor="#fffffe" stroked="f" strokecolor="#212120" insetpen="t">
                <v:textbox inset="2.88pt,2.88pt,2.88pt,2.88pt">
                  <w:txbxContent>
                    <w:p w14:paraId="46CD822C"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3A006" w14:textId="77777777" w:rsidR="00895C39" w:rsidRDefault="00895C39" w:rsidP="00B315DB">
      <w:r>
        <w:separator/>
      </w:r>
    </w:p>
  </w:endnote>
  <w:endnote w:type="continuationSeparator" w:id="0">
    <w:p w14:paraId="377F2132" w14:textId="77777777" w:rsidR="00895C39" w:rsidRDefault="00895C39"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057B4" w14:textId="77777777" w:rsidR="00895C39" w:rsidRDefault="00895C39" w:rsidP="00B315DB">
      <w:r>
        <w:separator/>
      </w:r>
    </w:p>
  </w:footnote>
  <w:footnote w:type="continuationSeparator" w:id="0">
    <w:p w14:paraId="2E995BBF" w14:textId="77777777" w:rsidR="00895C39" w:rsidRDefault="00895C39"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89A"/>
    <w:multiLevelType w:val="hybridMultilevel"/>
    <w:tmpl w:val="86E0A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835104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4A"/>
    <w:rsid w:val="00007504"/>
    <w:rsid w:val="00030677"/>
    <w:rsid w:val="00041882"/>
    <w:rsid w:val="00053778"/>
    <w:rsid w:val="000546DB"/>
    <w:rsid w:val="00082030"/>
    <w:rsid w:val="000A42C2"/>
    <w:rsid w:val="000C104F"/>
    <w:rsid w:val="000E6858"/>
    <w:rsid w:val="000F5E8B"/>
    <w:rsid w:val="00100241"/>
    <w:rsid w:val="00104DDE"/>
    <w:rsid w:val="00116927"/>
    <w:rsid w:val="00117DEA"/>
    <w:rsid w:val="00163BB2"/>
    <w:rsid w:val="001B2A80"/>
    <w:rsid w:val="001D0458"/>
    <w:rsid w:val="001D057A"/>
    <w:rsid w:val="001E2624"/>
    <w:rsid w:val="001F6886"/>
    <w:rsid w:val="00232F47"/>
    <w:rsid w:val="00233840"/>
    <w:rsid w:val="00240787"/>
    <w:rsid w:val="0026353C"/>
    <w:rsid w:val="002703B8"/>
    <w:rsid w:val="00283FD5"/>
    <w:rsid w:val="00286D8E"/>
    <w:rsid w:val="00296657"/>
    <w:rsid w:val="002B193F"/>
    <w:rsid w:val="002B3265"/>
    <w:rsid w:val="002B7C05"/>
    <w:rsid w:val="002C39AF"/>
    <w:rsid w:val="002F1CD9"/>
    <w:rsid w:val="003110AB"/>
    <w:rsid w:val="00313E6A"/>
    <w:rsid w:val="00356D0C"/>
    <w:rsid w:val="003B4055"/>
    <w:rsid w:val="003C2C06"/>
    <w:rsid w:val="003F199F"/>
    <w:rsid w:val="003F321B"/>
    <w:rsid w:val="003F330E"/>
    <w:rsid w:val="00403BE4"/>
    <w:rsid w:val="0041085F"/>
    <w:rsid w:val="00453E62"/>
    <w:rsid w:val="00456669"/>
    <w:rsid w:val="00470FB5"/>
    <w:rsid w:val="004809D3"/>
    <w:rsid w:val="004B32A5"/>
    <w:rsid w:val="004B7C76"/>
    <w:rsid w:val="004C738E"/>
    <w:rsid w:val="004D1921"/>
    <w:rsid w:val="004D2570"/>
    <w:rsid w:val="004E06BC"/>
    <w:rsid w:val="004E4388"/>
    <w:rsid w:val="004E644B"/>
    <w:rsid w:val="004F3795"/>
    <w:rsid w:val="00512E4A"/>
    <w:rsid w:val="005259B5"/>
    <w:rsid w:val="005425A9"/>
    <w:rsid w:val="00543010"/>
    <w:rsid w:val="005814D6"/>
    <w:rsid w:val="00592772"/>
    <w:rsid w:val="00594954"/>
    <w:rsid w:val="005A20C4"/>
    <w:rsid w:val="005B6233"/>
    <w:rsid w:val="005D4C0C"/>
    <w:rsid w:val="005F023D"/>
    <w:rsid w:val="005F6D28"/>
    <w:rsid w:val="005F78DB"/>
    <w:rsid w:val="00611106"/>
    <w:rsid w:val="00631BA2"/>
    <w:rsid w:val="00645232"/>
    <w:rsid w:val="0065293C"/>
    <w:rsid w:val="00653B0B"/>
    <w:rsid w:val="00670F3C"/>
    <w:rsid w:val="0068679B"/>
    <w:rsid w:val="006A1286"/>
    <w:rsid w:val="006A6D00"/>
    <w:rsid w:val="006F3EAF"/>
    <w:rsid w:val="006F4C6E"/>
    <w:rsid w:val="006F7D8D"/>
    <w:rsid w:val="00704A51"/>
    <w:rsid w:val="00725D39"/>
    <w:rsid w:val="00731723"/>
    <w:rsid w:val="0073273D"/>
    <w:rsid w:val="007358B6"/>
    <w:rsid w:val="0073593D"/>
    <w:rsid w:val="00740887"/>
    <w:rsid w:val="0074332D"/>
    <w:rsid w:val="00744915"/>
    <w:rsid w:val="00745292"/>
    <w:rsid w:val="00750AF7"/>
    <w:rsid w:val="00765D69"/>
    <w:rsid w:val="007875FE"/>
    <w:rsid w:val="00796040"/>
    <w:rsid w:val="007A27E0"/>
    <w:rsid w:val="007B1E47"/>
    <w:rsid w:val="007B46E6"/>
    <w:rsid w:val="007D3A0E"/>
    <w:rsid w:val="007E1E49"/>
    <w:rsid w:val="007F622D"/>
    <w:rsid w:val="00813C4B"/>
    <w:rsid w:val="00826685"/>
    <w:rsid w:val="008330E5"/>
    <w:rsid w:val="00883FB3"/>
    <w:rsid w:val="00895C39"/>
    <w:rsid w:val="008A40ED"/>
    <w:rsid w:val="008A59EF"/>
    <w:rsid w:val="008A5FAE"/>
    <w:rsid w:val="008B562A"/>
    <w:rsid w:val="008C1A30"/>
    <w:rsid w:val="008C396F"/>
    <w:rsid w:val="008C43D7"/>
    <w:rsid w:val="008C5DF0"/>
    <w:rsid w:val="008E4C7B"/>
    <w:rsid w:val="008F13F9"/>
    <w:rsid w:val="009068DE"/>
    <w:rsid w:val="009073AF"/>
    <w:rsid w:val="0093643A"/>
    <w:rsid w:val="00937C12"/>
    <w:rsid w:val="009649A7"/>
    <w:rsid w:val="0098207D"/>
    <w:rsid w:val="0099568F"/>
    <w:rsid w:val="009A03D3"/>
    <w:rsid w:val="009D3649"/>
    <w:rsid w:val="00A128C3"/>
    <w:rsid w:val="00A25C62"/>
    <w:rsid w:val="00A31287"/>
    <w:rsid w:val="00A51009"/>
    <w:rsid w:val="00A5267E"/>
    <w:rsid w:val="00A61613"/>
    <w:rsid w:val="00A73085"/>
    <w:rsid w:val="00A91CEF"/>
    <w:rsid w:val="00A9390D"/>
    <w:rsid w:val="00AE0A0B"/>
    <w:rsid w:val="00AE68C4"/>
    <w:rsid w:val="00AF4103"/>
    <w:rsid w:val="00AF581D"/>
    <w:rsid w:val="00B0697D"/>
    <w:rsid w:val="00B109AE"/>
    <w:rsid w:val="00B2538C"/>
    <w:rsid w:val="00B315DB"/>
    <w:rsid w:val="00B32B25"/>
    <w:rsid w:val="00B47261"/>
    <w:rsid w:val="00B52D80"/>
    <w:rsid w:val="00B606D9"/>
    <w:rsid w:val="00B6600F"/>
    <w:rsid w:val="00B71593"/>
    <w:rsid w:val="00B82546"/>
    <w:rsid w:val="00B94BC4"/>
    <w:rsid w:val="00BA0B71"/>
    <w:rsid w:val="00BB09B7"/>
    <w:rsid w:val="00BC5F1A"/>
    <w:rsid w:val="00BD0FE9"/>
    <w:rsid w:val="00BD3F68"/>
    <w:rsid w:val="00BD5CFD"/>
    <w:rsid w:val="00BE149B"/>
    <w:rsid w:val="00BF4B77"/>
    <w:rsid w:val="00BF520E"/>
    <w:rsid w:val="00BF619E"/>
    <w:rsid w:val="00C100F0"/>
    <w:rsid w:val="00C1706E"/>
    <w:rsid w:val="00C30F9A"/>
    <w:rsid w:val="00C3748E"/>
    <w:rsid w:val="00C735E0"/>
    <w:rsid w:val="00C90954"/>
    <w:rsid w:val="00CC0264"/>
    <w:rsid w:val="00CC5A56"/>
    <w:rsid w:val="00CD60B0"/>
    <w:rsid w:val="00CE2548"/>
    <w:rsid w:val="00D145CC"/>
    <w:rsid w:val="00D17D41"/>
    <w:rsid w:val="00D3376B"/>
    <w:rsid w:val="00D53A48"/>
    <w:rsid w:val="00D63E78"/>
    <w:rsid w:val="00D67033"/>
    <w:rsid w:val="00D831CF"/>
    <w:rsid w:val="00D85CB0"/>
    <w:rsid w:val="00D94071"/>
    <w:rsid w:val="00D94FA8"/>
    <w:rsid w:val="00DA5DE7"/>
    <w:rsid w:val="00DB274C"/>
    <w:rsid w:val="00DB3840"/>
    <w:rsid w:val="00DB6A64"/>
    <w:rsid w:val="00DE1F00"/>
    <w:rsid w:val="00E006A9"/>
    <w:rsid w:val="00E00863"/>
    <w:rsid w:val="00E214FE"/>
    <w:rsid w:val="00E2454C"/>
    <w:rsid w:val="00E365A5"/>
    <w:rsid w:val="00E50F07"/>
    <w:rsid w:val="00E729A3"/>
    <w:rsid w:val="00E8721F"/>
    <w:rsid w:val="00E96AB4"/>
    <w:rsid w:val="00EA4030"/>
    <w:rsid w:val="00EB0512"/>
    <w:rsid w:val="00EB1EB8"/>
    <w:rsid w:val="00EB6911"/>
    <w:rsid w:val="00EC54FF"/>
    <w:rsid w:val="00EC5C33"/>
    <w:rsid w:val="00EE0965"/>
    <w:rsid w:val="00EE23CA"/>
    <w:rsid w:val="00EE2463"/>
    <w:rsid w:val="00EE3B5A"/>
    <w:rsid w:val="00F033D8"/>
    <w:rsid w:val="00F118BC"/>
    <w:rsid w:val="00F15A84"/>
    <w:rsid w:val="00F25782"/>
    <w:rsid w:val="00F27E20"/>
    <w:rsid w:val="00F3508A"/>
    <w:rsid w:val="00F4102F"/>
    <w:rsid w:val="00F456AD"/>
    <w:rsid w:val="00F46742"/>
    <w:rsid w:val="00F60976"/>
    <w:rsid w:val="00F6565A"/>
    <w:rsid w:val="00F76A2F"/>
    <w:rsid w:val="00F8132F"/>
    <w:rsid w:val="00F862D7"/>
    <w:rsid w:val="00F87A5F"/>
    <w:rsid w:val="00FA38FD"/>
    <w:rsid w:val="00FB2BD4"/>
    <w:rsid w:val="00FB5B3A"/>
    <w:rsid w:val="00FC1AE1"/>
    <w:rsid w:val="00FE6A97"/>
    <w:rsid w:val="00FF3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3DB51"/>
  <w15:chartTrackingRefBased/>
  <w15:docId w15:val="{238E0148-5E07-4956-8175-1EDC288B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4D2570"/>
    <w:rPr>
      <w:color w:val="0563C1" w:themeColor="hyperlink"/>
      <w:u w:val="single"/>
    </w:rPr>
  </w:style>
  <w:style w:type="character" w:styleId="UnresolvedMention">
    <w:name w:val="Unresolved Mention"/>
    <w:basedOn w:val="DefaultParagraphFont"/>
    <w:uiPriority w:val="99"/>
    <w:semiHidden/>
    <w:unhideWhenUsed/>
    <w:rsid w:val="004D2570"/>
    <w:rPr>
      <w:color w:val="605E5C"/>
      <w:shd w:val="clear" w:color="auto" w:fill="E1DFDD"/>
    </w:rPr>
  </w:style>
  <w:style w:type="character" w:styleId="FollowedHyperlink">
    <w:name w:val="FollowedHyperlink"/>
    <w:basedOn w:val="DefaultParagraphFont"/>
    <w:uiPriority w:val="99"/>
    <w:semiHidden/>
    <w:unhideWhenUsed/>
    <w:rsid w:val="00B71593"/>
    <w:rPr>
      <w:color w:val="954F72" w:themeColor="followedHyperlink"/>
      <w:u w:val="single"/>
    </w:rPr>
  </w:style>
  <w:style w:type="paragraph" w:styleId="NoSpacing">
    <w:name w:val="No Spacing"/>
    <w:uiPriority w:val="1"/>
    <w:qFormat/>
    <w:rsid w:val="00470FB5"/>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wheat97@aol.co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acebook.com/bhhca" TargetMode="External"/><Relationship Id="rId7" Type="http://schemas.openxmlformats.org/officeDocument/2006/relationships/image" Target="media/image1.jpeg"/><Relationship Id="rId12" Type="http://schemas.openxmlformats.org/officeDocument/2006/relationships/hyperlink" Target="http://louisville.gov/government/metrocall-311" TargetMode="External"/><Relationship Id="rId17" Type="http://schemas.openxmlformats.org/officeDocument/2006/relationships/hyperlink" Target="http://www.facebook.com/bhhca" TargetMode="External"/><Relationship Id="rId25" Type="http://schemas.openxmlformats.org/officeDocument/2006/relationships/hyperlink" Target="mailto:bhhcaboard@gmail.com" TargetMode="External"/><Relationship Id="rId2" Type="http://schemas.openxmlformats.org/officeDocument/2006/relationships/styles" Target="styles.xml"/><Relationship Id="rId16" Type="http://schemas.openxmlformats.org/officeDocument/2006/relationships/hyperlink" Target="http://www.bhhca.org" TargetMode="External"/><Relationship Id="rId20" Type="http://schemas.openxmlformats.org/officeDocument/2006/relationships/hyperlink" Target="http://www.bhhc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hhcaboard@gmail.com" TargetMode="External"/><Relationship Id="rId24" Type="http://schemas.openxmlformats.org/officeDocument/2006/relationships/hyperlink" Target="mailto:bhhcaboard@gmail.com" TargetMode="External"/><Relationship Id="rId5" Type="http://schemas.openxmlformats.org/officeDocument/2006/relationships/footnotes" Target="footnotes.xml"/><Relationship Id="rId15" Type="http://schemas.openxmlformats.org/officeDocument/2006/relationships/hyperlink" Target="mailto:bhhcaboard@gmail.com" TargetMode="External"/><Relationship Id="rId23" Type="http://schemas.openxmlformats.org/officeDocument/2006/relationships/image" Target="media/image5.jpeg"/><Relationship Id="rId10" Type="http://schemas.openxmlformats.org/officeDocument/2006/relationships/hyperlink" Target="mailto:kwheat97@aol.com" TargetMode="External"/><Relationship Id="rId19" Type="http://schemas.openxmlformats.org/officeDocument/2006/relationships/hyperlink" Target="mailto:bhhcaboard@gmail.com" TargetMode="External"/><Relationship Id="rId4" Type="http://schemas.openxmlformats.org/officeDocument/2006/relationships/webSettings" Target="webSettings.xml"/><Relationship Id="rId9" Type="http://schemas.openxmlformats.org/officeDocument/2006/relationships/hyperlink" Target="http://louisville.gov/government/metrocall-311" TargetMode="External"/><Relationship Id="rId14" Type="http://schemas.openxmlformats.org/officeDocument/2006/relationships/hyperlink" Target="mailto:bhhcaboard@gmail.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ta\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c49b111-19db-458d-83ff-1af0ac9ae35b}" enabled="0" method="" siteId="{3c49b111-19db-458d-83ff-1af0ac9ae35b}" removed="1"/>
</clbl:labelList>
</file>

<file path=docProps/app.xml><?xml version="1.0" encoding="utf-8"?>
<Properties xmlns="http://schemas.openxmlformats.org/officeDocument/2006/extended-properties" xmlns:vt="http://schemas.openxmlformats.org/officeDocument/2006/docPropsVTypes">
  <Template>Real estate newsletter (4 pages).dotx</Template>
  <TotalTime>1</TotalTime>
  <Pages>2</Pages>
  <Words>0</Words>
  <Characters>0</Characters>
  <Application>Microsoft Office Word</Application>
  <DocSecurity>0</DocSecurity>
  <Lines>3</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Wright</dc:creator>
  <cp:keywords/>
  <dc:description/>
  <cp:lastModifiedBy>Wheat, Ken</cp:lastModifiedBy>
  <cp:revision>3</cp:revision>
  <cp:lastPrinted>2026-02-12T21:09:00Z</cp:lastPrinted>
  <dcterms:created xsi:type="dcterms:W3CDTF">2026-02-13T06:18:00Z</dcterms:created>
  <dcterms:modified xsi:type="dcterms:W3CDTF">2026-02-13T06:18:00Z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